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28727" w14:textId="23AAFA3F" w:rsidR="0094376B" w:rsidRPr="00FF01E4" w:rsidRDefault="001627FC" w:rsidP="0094376B">
      <w:pPr>
        <w:pStyle w:val="Subheading"/>
        <w:rPr>
          <w:rFonts w:ascii="Arial Nova" w:hAnsi="Arial Nova"/>
          <w:color w:val="17365D" w:themeColor="text2" w:themeShade="BF"/>
        </w:rPr>
      </w:pPr>
      <w:r>
        <w:rPr>
          <w:rFonts w:ascii="Arial Nova" w:hAnsi="Arial Nova"/>
          <w:color w:val="17365D" w:themeColor="text2" w:themeShade="BF"/>
        </w:rPr>
        <w:t>Appendix</w:t>
      </w:r>
      <w:r w:rsidR="0094376B">
        <w:rPr>
          <w:rFonts w:ascii="Arial Nova" w:hAnsi="Arial Nova"/>
          <w:color w:val="17365D" w:themeColor="text2" w:themeShade="BF"/>
        </w:rPr>
        <w:t xml:space="preserve"> </w:t>
      </w:r>
      <w:r>
        <w:rPr>
          <w:rFonts w:ascii="Arial Nova" w:hAnsi="Arial Nova"/>
          <w:color w:val="17365D" w:themeColor="text2" w:themeShade="BF"/>
        </w:rPr>
        <w:t>5</w:t>
      </w:r>
      <w:r w:rsidR="0094376B">
        <w:rPr>
          <w:rFonts w:ascii="Arial Nova" w:hAnsi="Arial Nova"/>
          <w:color w:val="17365D" w:themeColor="text2" w:themeShade="BF"/>
        </w:rPr>
        <w:t>: FINAL ZEZ PILOT PROPOSALS</w:t>
      </w:r>
    </w:p>
    <w:p w14:paraId="5F87B3CA" w14:textId="77777777" w:rsidR="0094376B" w:rsidRPr="003A2BE7" w:rsidRDefault="0094376B" w:rsidP="0094376B">
      <w:pPr>
        <w:rPr>
          <w:rFonts w:ascii="Arial Nova" w:hAnsi="Arial Nova"/>
        </w:rPr>
      </w:pPr>
    </w:p>
    <w:p w14:paraId="150AC1AB" w14:textId="77777777" w:rsidR="0094376B" w:rsidRDefault="0094376B" w:rsidP="0094376B">
      <w:pPr>
        <w:spacing w:line="276" w:lineRule="auto"/>
        <w:rPr>
          <w:rFonts w:ascii="Arial Nova" w:hAnsi="Arial Nova"/>
        </w:rPr>
      </w:pPr>
    </w:p>
    <w:p w14:paraId="631FE5C4" w14:textId="42742554" w:rsidR="0094376B" w:rsidRPr="00EE2B38" w:rsidRDefault="0094376B" w:rsidP="00C3703F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  <w:bCs/>
        </w:rPr>
      </w:pPr>
      <w:r w:rsidRPr="00EE2B38">
        <w:rPr>
          <w:b/>
          <w:bCs/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7E1EF20" wp14:editId="219F6E80">
                <wp:simplePos x="0" y="0"/>
                <wp:positionH relativeFrom="margin">
                  <wp:posOffset>365760</wp:posOffset>
                </wp:positionH>
                <wp:positionV relativeFrom="paragraph">
                  <wp:posOffset>494858</wp:posOffset>
                </wp:positionV>
                <wp:extent cx="5820355" cy="5063505"/>
                <wp:effectExtent l="0" t="0" r="0" b="0"/>
                <wp:wrapNone/>
                <wp:docPr id="49" name="Group 46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355" cy="5063505"/>
                          <a:chOff x="0" y="0"/>
                          <a:chExt cx="6339198" cy="5673949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505505"/>
                            <a:ext cx="6339198" cy="5168444"/>
                            <a:chOff x="0" y="505505"/>
                            <a:chExt cx="6339198" cy="5168444"/>
                          </a:xfrm>
                        </wpg:grpSpPr>
                        <pic:pic xmlns:pic="http://schemas.openxmlformats.org/drawingml/2006/picture">
                          <pic:nvPicPr>
                            <pic:cNvPr id="55" name="Graphic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9"/>
                                </a:ext>
                              </a:extLst>
                            </a:blip>
                            <a:srcRect l="18504" t="30285" r="39942" b="15213"/>
                            <a:stretch/>
                          </pic:blipFill>
                          <pic:spPr>
                            <a:xfrm>
                              <a:off x="127827" y="505505"/>
                              <a:ext cx="5211892" cy="46699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" name="TextBox 3"/>
                          <wps:cNvSpPr txBox="1"/>
                          <wps:spPr>
                            <a:xfrm rot="20873174">
                              <a:off x="3449315" y="799326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4720A4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Broad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7" name="TextBox 4"/>
                          <wps:cNvSpPr txBox="1"/>
                          <wps:spPr>
                            <a:xfrm rot="20316316">
                              <a:off x="1309272" y="1933624"/>
                              <a:ext cx="1732915" cy="2639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D247CB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St Michael’s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8" name="TextBox 5"/>
                          <wps:cNvSpPr txBox="1"/>
                          <wps:spPr>
                            <a:xfrm rot="4127614">
                              <a:off x="498731" y="3267543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1784C6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New Inn Hall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9" name="TextBox 6"/>
                          <wps:cNvSpPr txBox="1"/>
                          <wps:spPr>
                            <a:xfrm rot="4127614">
                              <a:off x="1985129" y="3150182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A75EDD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Cornmarket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0" name="TextBox 7"/>
                          <wps:cNvSpPr txBox="1"/>
                          <wps:spPr>
                            <a:xfrm rot="20788439">
                              <a:off x="2015745" y="4076110"/>
                              <a:ext cx="1732915" cy="2422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446740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Queen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" name="TextBox 8"/>
                          <wps:cNvSpPr txBox="1"/>
                          <wps:spPr>
                            <a:xfrm rot="4208553">
                              <a:off x="2548960" y="4685349"/>
                              <a:ext cx="1733550" cy="243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E2B9DA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St Aldate’s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2" name="TextBox 9"/>
                          <wps:cNvSpPr txBox="1"/>
                          <wps:spPr>
                            <a:xfrm rot="18284343">
                              <a:off x="224150" y="3925029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8DB0B6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Castle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3" name="TextBox 10"/>
                          <wps:cNvSpPr txBox="1"/>
                          <wps:spPr>
                            <a:xfrm rot="1805564">
                              <a:off x="313898" y="3832923"/>
                              <a:ext cx="1733549" cy="26004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1D072C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New Road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4" name="TextBox 11"/>
                          <wps:cNvSpPr txBox="1"/>
                          <wps:spPr>
                            <a:xfrm rot="20532779">
                              <a:off x="1367088" y="1432423"/>
                              <a:ext cx="1733549" cy="2698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6025B6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George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5" name="TextBox 12"/>
                          <wps:cNvSpPr txBox="1"/>
                          <wps:spPr>
                            <a:xfrm rot="20656004">
                              <a:off x="2814743" y="1570796"/>
                              <a:ext cx="1733549" cy="28052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898294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Ship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6" name="TextBox 13"/>
                          <wps:cNvSpPr txBox="1"/>
                          <wps:spPr>
                            <a:xfrm rot="19877171">
                              <a:off x="3200261" y="2082701"/>
                              <a:ext cx="1732915" cy="2863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ADB66E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Market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7" name="TextBox 14"/>
                          <wps:cNvSpPr txBox="1"/>
                          <wps:spPr>
                            <a:xfrm rot="4398028">
                              <a:off x="3518811" y="3250449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24C648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Turl 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 rot="1898468">
                              <a:off x="1044419" y="4402915"/>
                              <a:ext cx="716179" cy="67103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D4F7A3" w14:textId="77777777" w:rsidR="0094376B" w:rsidRPr="003A2BE7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Westgate Oxford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9" name="Rectangle 69"/>
                          <wps:cNvSpPr/>
                          <wps:spPr>
                            <a:xfrm rot="20861154">
                              <a:off x="3437033" y="2792858"/>
                              <a:ext cx="596897" cy="75691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41A9ED" w14:textId="77777777" w:rsidR="0094376B" w:rsidRPr="005436BB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22"/>
                                    <w:szCs w:val="22"/>
                                  </w:rPr>
                                </w:pPr>
                                <w:r w:rsidRPr="005436BB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4"/>
                                    <w:szCs w:val="14"/>
                                  </w:rPr>
                                  <w:t>Covered Market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ectangle 70"/>
                          <wps:cNvSpPr/>
                          <wps:spPr>
                            <a:xfrm rot="20467821">
                              <a:off x="2180511" y="3265426"/>
                              <a:ext cx="733785" cy="67037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46ADD6" w14:textId="77777777" w:rsidR="0094376B" w:rsidRPr="005436BB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22"/>
                                    <w:szCs w:val="22"/>
                                  </w:rPr>
                                </w:pPr>
                                <w:r w:rsidRPr="005436BB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4"/>
                                    <w:szCs w:val="14"/>
                                  </w:rPr>
                                  <w:t>Clarendon Centre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1" name="Group 71"/>
                          <wpg:cNvGrpSpPr/>
                          <wpg:grpSpPr>
                            <a:xfrm>
                              <a:off x="4625876" y="1040176"/>
                              <a:ext cx="725211" cy="632182"/>
                              <a:chOff x="4625876" y="1040176"/>
                              <a:chExt cx="725211" cy="632182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72" name="Flowchart: Delay 72"/>
                            <wps:cNvSpPr/>
                            <wps:spPr>
                              <a:xfrm rot="14924816">
                                <a:off x="4707243" y="1033503"/>
                                <a:ext cx="466116" cy="479461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TextBox 20"/>
                            <wps:cNvSpPr txBox="1"/>
                            <wps:spPr>
                              <a:xfrm rot="20347110">
                                <a:off x="4625876" y="1190119"/>
                                <a:ext cx="725211" cy="4822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591999" w14:textId="77777777" w:rsidR="0094376B" w:rsidRPr="003A2BE7" w:rsidRDefault="0094376B" w:rsidP="0094376B">
                                  <w:pPr>
                                    <w:jc w:val="center"/>
                                    <w:rPr>
                                      <w:rFonts w:ascii="Arial Nova" w:hAnsi="Arial Nova"/>
                                    </w:rPr>
                                  </w:pPr>
                                  <w:r w:rsidRPr="003A2BE7">
                                    <w:rPr>
                                      <w:rFonts w:ascii="Arial Nova" w:eastAsia="Roboto" w:hAnsi="Arial Nova"/>
                                      <w:color w:val="FFFFFF" w:themeColor="background1"/>
                                      <w:kern w:val="24"/>
                                      <w:sz w:val="14"/>
                                      <w:szCs w:val="14"/>
                                    </w:rPr>
                                    <w:t>Sheldonian</w:t>
                                  </w:r>
                                </w:p>
                                <w:p w14:paraId="6337E5A3" w14:textId="77777777" w:rsidR="0094376B" w:rsidRPr="003A2BE7" w:rsidRDefault="0094376B" w:rsidP="0094376B">
                                  <w:pPr>
                                    <w:jc w:val="center"/>
                                    <w:rPr>
                                      <w:rFonts w:ascii="Arial Nova" w:hAnsi="Arial Nova"/>
                                    </w:rPr>
                                  </w:pPr>
                                  <w:r w:rsidRPr="003A2BE7">
                                    <w:rPr>
                                      <w:rFonts w:ascii="Arial Nova" w:eastAsia="Roboto" w:hAnsi="Arial Nova"/>
                                      <w:color w:val="FFFFFF" w:themeColor="background1"/>
                                      <w:kern w:val="24"/>
                                      <w:sz w:val="14"/>
                                      <w:szCs w:val="14"/>
                                    </w:rPr>
                                    <w:t>Theatre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74" name="TextBox 21"/>
                          <wps:cNvSpPr txBox="1"/>
                          <wps:spPr>
                            <a:xfrm rot="21010458">
                              <a:off x="1507667" y="3880158"/>
                              <a:ext cx="620621" cy="39334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D53A3A" w14:textId="77777777" w:rsidR="0094376B" w:rsidRPr="003A2BE7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Bonn </w:t>
                                </w:r>
                              </w:p>
                              <w:p w14:paraId="3D2772A6" w14:textId="77777777" w:rsidR="0094376B" w:rsidRPr="003A2BE7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Square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>
                              <a:off x="307196" y="891187"/>
                              <a:ext cx="25977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" name="Rectangle 76"/>
                          <wps:cNvSpPr/>
                          <wps:spPr>
                            <a:xfrm>
                              <a:off x="453698" y="979792"/>
                              <a:ext cx="25977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7" name="Rectangle 77"/>
                          <wps:cNvSpPr/>
                          <wps:spPr>
                            <a:xfrm>
                              <a:off x="0" y="2508828"/>
                              <a:ext cx="25977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8" name="Rectangle 78"/>
                          <wps:cNvSpPr/>
                          <wps:spPr>
                            <a:xfrm rot="20288772" flipV="1">
                              <a:off x="5384016" y="839525"/>
                              <a:ext cx="273179" cy="356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9" name="TextBox 26"/>
                          <wps:cNvSpPr txBox="1"/>
                          <wps:spPr>
                            <a:xfrm rot="4632057">
                              <a:off x="1634547" y="1264453"/>
                              <a:ext cx="1732915" cy="2582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7C7A7B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Magdalen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 rot="19969255">
                              <a:off x="1217492" y="1331885"/>
                              <a:ext cx="361564" cy="321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" name="Rectangle 81"/>
                          <wps:cNvSpPr/>
                          <wps:spPr>
                            <a:xfrm rot="20931242">
                              <a:off x="118537" y="1398174"/>
                              <a:ext cx="741727" cy="57286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12ABCE" w14:textId="77777777" w:rsidR="0094376B" w:rsidRPr="005436BB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22"/>
                                    <w:szCs w:val="22"/>
                                  </w:rPr>
                                </w:pPr>
                                <w:r w:rsidRPr="005436BB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4"/>
                                    <w:szCs w:val="14"/>
                                  </w:rPr>
                                  <w:t>Gloucester Green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 rot="1724561">
                              <a:off x="1753961" y="4695813"/>
                              <a:ext cx="789468" cy="6581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3729680" y="4359141"/>
                              <a:ext cx="107545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4" name="Rectangle 84"/>
                          <wps:cNvSpPr/>
                          <wps:spPr>
                            <a:xfrm>
                              <a:off x="4037852" y="3968124"/>
                              <a:ext cx="1062744" cy="6606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5043082" y="3985899"/>
                              <a:ext cx="147358" cy="2011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4444943" y="3940241"/>
                              <a:ext cx="1276200" cy="8649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3910464" y="4819373"/>
                              <a:ext cx="400138" cy="391644"/>
                              <a:chOff x="3910464" y="4819373"/>
                              <a:chExt cx="2383436" cy="2332844"/>
                            </a:xfrm>
                            <a:solidFill>
                              <a:srgbClr val="AE1C16"/>
                            </a:solidFill>
                          </wpg:grpSpPr>
                          <wps:wsp>
                            <wps:cNvPr id="88" name="Oval 88"/>
                            <wps:cNvSpPr/>
                            <wps:spPr>
                              <a:xfrm>
                                <a:off x="4162294" y="5042297"/>
                                <a:ext cx="1883385" cy="188338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" name="Group 89"/>
                            <wpg:cNvGrpSpPr/>
                            <wpg:grpSpPr>
                              <a:xfrm>
                                <a:off x="3910464" y="4819373"/>
                                <a:ext cx="2383436" cy="2332844"/>
                                <a:chOff x="3910464" y="4819373"/>
                                <a:chExt cx="2383436" cy="2332844"/>
                              </a:xfrm>
                              <a:grpFill/>
                            </wpg:grpSpPr>
                            <wps:wsp>
                              <wps:cNvPr id="90" name="Block Arc 90"/>
                              <wps:cNvSpPr/>
                              <wps:spPr>
                                <a:xfrm rot="5207282">
                                  <a:off x="3994987" y="4853304"/>
                                  <a:ext cx="2332843" cy="2264983"/>
                                </a:xfrm>
                                <a:prstGeom prst="blockArc">
                                  <a:avLst>
                                    <a:gd name="adj1" fmla="val 11130456"/>
                                    <a:gd name="adj2" fmla="val 50297"/>
                                    <a:gd name="adj3" fmla="val 499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Block Arc 91"/>
                              <wps:cNvSpPr/>
                              <wps:spPr>
                                <a:xfrm rot="16392718" flipH="1">
                                  <a:off x="3876535" y="4853302"/>
                                  <a:ext cx="2332841" cy="2264983"/>
                                </a:xfrm>
                                <a:prstGeom prst="blockArc">
                                  <a:avLst>
                                    <a:gd name="adj1" fmla="val 11130456"/>
                                    <a:gd name="adj2" fmla="val 50297"/>
                                    <a:gd name="adj3" fmla="val 499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2" name="TextBox 39"/>
                          <wps:cNvSpPr txBox="1"/>
                          <wps:spPr>
                            <a:xfrm>
                              <a:off x="4284611" y="4893846"/>
                              <a:ext cx="2054587" cy="3986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8733C1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hAnsi="Arial Nova"/>
                                    <w:color w:val="000000" w:themeColor="text1"/>
                                    <w:kern w:val="24"/>
                                  </w:rPr>
                                  <w:t>PROPOSED ZEZ</w:t>
                                </w:r>
                                <w:r>
                                  <w:rPr>
                                    <w:rFonts w:ascii="Arial Nova" w:hAnsi="Arial Nova"/>
                                    <w:color w:val="000000" w:themeColor="text1"/>
                                    <w:kern w:val="24"/>
                                  </w:rPr>
                                  <w:t xml:space="preserve"> PILOT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 rot="20890895" flipV="1">
                              <a:off x="5228640" y="1662886"/>
                              <a:ext cx="378402" cy="10809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" name="Rectangle 94"/>
                          <wps:cNvSpPr/>
                          <wps:spPr>
                            <a:xfrm rot="20890895" flipV="1">
                              <a:off x="5413194" y="3107506"/>
                              <a:ext cx="198211" cy="3235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930007" y="3407334"/>
                              <a:ext cx="313096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" name="TextBox 43"/>
                          <wps:cNvSpPr txBox="1"/>
                          <wps:spPr>
                            <a:xfrm>
                              <a:off x="1606732" y="5034656"/>
                              <a:ext cx="2202815" cy="2261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FC152F" w14:textId="77777777" w:rsidR="0094376B" w:rsidRPr="003A2BE7" w:rsidRDefault="0094376B" w:rsidP="0094376B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hAnsi="Arial Nov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© Crown Copyright 2019 OS Licence 0100023343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7" name="TextBox 21"/>
                          <wps:cNvSpPr txBox="1"/>
                          <wps:spPr>
                            <a:xfrm rot="1197056">
                              <a:off x="1108111" y="3781197"/>
                              <a:ext cx="499110" cy="3925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71FCEC" w14:textId="77777777" w:rsidR="0094376B" w:rsidRPr="003A2BE7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New Road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8" name="TextBox 13"/>
                          <wps:cNvSpPr txBox="1"/>
                          <wps:spPr>
                            <a:xfrm rot="20279987">
                              <a:off x="2763460" y="2456485"/>
                              <a:ext cx="574040" cy="5163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30E908" w14:textId="77777777" w:rsidR="0094376B" w:rsidRPr="003A2BE7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  <w:color w:val="C00000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Market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9" name="TextBox 13"/>
                          <wps:cNvSpPr txBox="1"/>
                          <wps:spPr>
                            <a:xfrm rot="20442793">
                              <a:off x="1456124" y="3277294"/>
                              <a:ext cx="864260" cy="3067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9C6E57" w14:textId="77777777" w:rsidR="0094376B" w:rsidRPr="003A2BE7" w:rsidRDefault="0094376B" w:rsidP="0094376B">
                                <w:pPr>
                                  <w:jc w:val="center"/>
                                  <w:rPr>
                                    <w:rFonts w:ascii="Arial Nova" w:hAnsi="Arial Nova"/>
                                    <w:color w:val="C00000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Shoe Lane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0" name="Rectangle 100"/>
                        <wps:cNvSpPr/>
                        <wps:spPr>
                          <a:xfrm>
                            <a:off x="101605" y="0"/>
                            <a:ext cx="1479543" cy="12395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7E1EF20" id="Group 46" o:spid="_x0000_s1026" style="position:absolute;left:0;text-align:left;margin-left:28.8pt;margin-top:38.95pt;width:458.3pt;height:398.7pt;z-index:-251656704;mso-position-horizontal-relative:margin;mso-width-relative:margin;mso-height-relative:margin" coordsize="63391,56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">
                <v:group id="Group 54" o:spid="_x0000_s1027" style="position:absolute;top:5055;width:63391;height:51684" coordorigin=",5055" coordsize="63391,5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" o:spid="_x0000_s1028" type="#_x0000_t75" style="position:absolute;left:1278;top:5055;width:52119;height:4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">
                    <v:imagedata r:id="rId10" o:title="" croptop="19848f" cropbottom="9970f" cropleft="12127f" cropright="2617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9" type="#_x0000_t202" style="position:absolute;left:34493;top:7993;width:17335;height:1987;rotation:-7938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" filled="f" stroked="f">
                    <v:textbox>
                      <w:txbxContent>
                        <w:p w14:paraId="1A4720A4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Broad Street</w:t>
                          </w:r>
                        </w:p>
                      </w:txbxContent>
                    </v:textbox>
                  </v:shape>
                  <v:shape id="TextBox 4" o:spid="_x0000_s1030" type="#_x0000_t202" style="position:absolute;left:13092;top:19336;width:17329;height:2639;rotation:-1402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" filled="f" stroked="f">
                    <v:textbox>
                      <w:txbxContent>
                        <w:p w14:paraId="05D247CB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St Michael’s Street</w:t>
                          </w:r>
                        </w:p>
                      </w:txbxContent>
                    </v:textbox>
                  </v:shape>
                  <v:shape id="TextBox 5" o:spid="_x0000_s1031" type="#_x0000_t202" style="position:absolute;left:4987;top:32675;width:17335;height:1987;rotation:45084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" filled="f" stroked="f">
                    <v:textbox>
                      <w:txbxContent>
                        <w:p w14:paraId="2C1784C6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New Inn Hall Street</w:t>
                          </w:r>
                        </w:p>
                      </w:txbxContent>
                    </v:textbox>
                  </v:shape>
                  <v:shape id="TextBox 6" o:spid="_x0000_s1032" type="#_x0000_t202" style="position:absolute;left:19851;top:31501;width:17336;height:1987;rotation:45084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" filled="f" stroked="f">
                    <v:textbox>
                      <w:txbxContent>
                        <w:p w14:paraId="3EA75EDD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Cornmarket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20157;top:40761;width:17329;height:2422;rotation:-8864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" filled="f" stroked="f">
                    <v:textbox>
                      <w:txbxContent>
                        <w:p w14:paraId="2E446740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Queen Street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25489;top:46853;width:17336;height:2436;rotation:45968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" filled="f" stroked="f">
                    <v:textbox>
                      <w:txbxContent>
                        <w:p w14:paraId="72E2B9DA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St Aldate’s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2241;top:39250;width:17335;height:1988;rotation:-36215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" filled="f" stroked="f">
                    <v:textbox>
                      <w:txbxContent>
                        <w:p w14:paraId="608DB0B6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Castle Street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3138;top:38329;width:17336;height:2600;rotation:19721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" filled="f" stroked="f">
                    <v:textbox>
                      <w:txbxContent>
                        <w:p w14:paraId="2C1D072C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New Road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13670;top:14324;width:17336;height:2699;rotation:-11656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" filled="f" stroked="f">
                    <v:textbox>
                      <w:txbxContent>
                        <w:p w14:paraId="1A6025B6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George Street</w:t>
                          </w:r>
                        </w:p>
                      </w:txbxContent>
                    </v:textbox>
                  </v:shape>
                  <v:shape id="TextBox 12" o:spid="_x0000_s1038" type="#_x0000_t202" style="position:absolute;left:28147;top:15707;width:17335;height:2806;rotation:-10310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" filled="f" stroked="f">
                    <v:textbox>
                      <w:txbxContent>
                        <w:p w14:paraId="35898294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Ship Street</w:t>
                          </w:r>
                        </w:p>
                      </w:txbxContent>
                    </v:textbox>
                  </v:shape>
                  <v:shape id="TextBox 13" o:spid="_x0000_s1039" type="#_x0000_t202" style="position:absolute;left:32002;top:20827;width:17329;height:2863;rotation:-18817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" filled="f" stroked="f">
                    <v:textbox>
                      <w:txbxContent>
                        <w:p w14:paraId="34ADB66E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Market Street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left:35188;top:32504;width:17336;height:1987;rotation:48038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" filled="f" stroked="f">
                    <v:textbox>
                      <w:txbxContent>
                        <w:p w14:paraId="3624C648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Turl  Street</w:t>
                          </w:r>
                        </w:p>
                      </w:txbxContent>
                    </v:textbox>
                  </v:shape>
                  <v:rect id="Rectangle 68" o:spid="_x0000_s1041" style="position:absolute;left:10444;top:44029;width:7161;height:6710;rotation:20736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" fillcolor="black [3213]" stroked="f" strokeweight="2pt">
                    <v:textbox>
                      <w:txbxContent>
                        <w:p w14:paraId="57D4F7A3" w14:textId="77777777" w:rsidR="0094376B" w:rsidRPr="003A2BE7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Westgate Oxford</w:t>
                          </w:r>
                        </w:p>
                      </w:txbxContent>
                    </v:textbox>
                  </v:rect>
                  <v:rect id="Rectangle 69" o:spid="_x0000_s1042" style="position:absolute;left:34370;top:27928;width:5969;height:7569;rotation:-8070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" fillcolor="black [3213]" stroked="f" strokeweight="2pt">
                    <v:textbox>
                      <w:txbxContent>
                        <w:p w14:paraId="7941A9ED" w14:textId="77777777" w:rsidR="0094376B" w:rsidRPr="005436BB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  <w:sz w:val="22"/>
                              <w:szCs w:val="22"/>
                            </w:rPr>
                          </w:pPr>
                          <w:r w:rsidRPr="005436BB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4"/>
                              <w:szCs w:val="14"/>
                            </w:rPr>
                            <w:t>Covered Market</w:t>
                          </w:r>
                        </w:p>
                      </w:txbxContent>
                    </v:textbox>
                  </v:rect>
                  <v:rect id="Rectangle 70" o:spid="_x0000_s1043" style="position:absolute;left:21805;top:32654;width:7337;height:6704;rotation:-12366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" fillcolor="black [3213]" stroked="f" strokeweight="2pt">
                    <v:textbox>
                      <w:txbxContent>
                        <w:p w14:paraId="7646ADD6" w14:textId="77777777" w:rsidR="0094376B" w:rsidRPr="005436BB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  <w:sz w:val="22"/>
                              <w:szCs w:val="22"/>
                            </w:rPr>
                          </w:pPr>
                          <w:r w:rsidRPr="005436BB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4"/>
                              <w:szCs w:val="14"/>
                            </w:rPr>
                            <w:t>Clarendon Centre</w:t>
                          </w:r>
                        </w:p>
                      </w:txbxContent>
                    </v:textbox>
                  </v:rect>
                  <v:group id="Group 71" o:spid="_x0000_s1044" style="position:absolute;left:46258;top:10401;width:7252;height:6322" coordorigin="46258,10401" coordsize="7252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Flowchart: Delay 72" o:spid="_x0000_s1045" type="#_x0000_t135" style="position:absolute;left:47072;top:10334;width:4661;height:4795;rotation:-72910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" fillcolor="black [3213]" stroked="f" strokeweight="2pt">
                      <v:textbox style="layout-flow:vertical"/>
                    </v:shape>
                    <v:shape id="TextBox 20" o:spid="_x0000_s1046" type="#_x0000_t202" style="position:absolute;left:46258;top:11901;width:7252;height:4822;rotation:-13684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" filled="f" stroked="f">
                      <v:textbox>
                        <w:txbxContent>
                          <w:p w14:paraId="46591999" w14:textId="77777777" w:rsidR="0094376B" w:rsidRPr="003A2BE7" w:rsidRDefault="0094376B" w:rsidP="0094376B">
                            <w:pPr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  <w:r w:rsidRPr="003A2BE7">
                              <w:rPr>
                                <w:rFonts w:ascii="Arial Nova" w:eastAsia="Roboto" w:hAnsi="Arial Nov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Sheldonian</w:t>
                            </w:r>
                          </w:p>
                          <w:p w14:paraId="6337E5A3" w14:textId="77777777" w:rsidR="0094376B" w:rsidRPr="003A2BE7" w:rsidRDefault="0094376B" w:rsidP="0094376B">
                            <w:pPr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  <w:r w:rsidRPr="003A2BE7">
                              <w:rPr>
                                <w:rFonts w:ascii="Arial Nova" w:eastAsia="Roboto" w:hAnsi="Arial Nov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Theatre</w:t>
                            </w:r>
                          </w:p>
                        </w:txbxContent>
                      </v:textbox>
                    </v:shape>
                  </v:group>
                  <v:shape id="TextBox 21" o:spid="_x0000_s1047" type="#_x0000_t202" style="position:absolute;left:15076;top:38801;width:6206;height:3934;rotation:-6439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" filled="f" stroked="f">
                    <v:textbox>
                      <w:txbxContent>
                        <w:p w14:paraId="06D53A3A" w14:textId="77777777" w:rsidR="0094376B" w:rsidRPr="003A2BE7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 xml:space="preserve">Bonn </w:t>
                          </w:r>
                        </w:p>
                        <w:p w14:paraId="3D2772A6" w14:textId="77777777" w:rsidR="0094376B" w:rsidRPr="003A2BE7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Square</w:t>
                          </w:r>
                        </w:p>
                      </w:txbxContent>
                    </v:textbox>
                  </v:shape>
                  <v:rect id="Rectangle 75" o:spid="_x0000_s1048" style="position:absolute;left:3071;top:8911;width:2598;height:2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" fillcolor="white [3212]" stroked="f" strokeweight="2pt"/>
                  <v:rect id="Rectangle 76" o:spid="_x0000_s1049" style="position:absolute;left:4536;top:9797;width:2598;height:2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" fillcolor="white [3212]" stroked="f" strokeweight="2pt"/>
                  <v:rect id="Rectangle 77" o:spid="_x0000_s1050" style="position:absolute;top:25088;width:2597;height:2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" fillcolor="white [3212]" stroked="f" strokeweight="2pt"/>
                  <v:rect id="Rectangle 78" o:spid="_x0000_s1051" style="position:absolute;left:53840;top:8395;width:2731;height:3564;rotation:1432211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" fillcolor="white [3212]" stroked="f" strokeweight="2pt"/>
                  <v:shape id="TextBox 26" o:spid="_x0000_s1052" type="#_x0000_t202" style="position:absolute;left:16345;top:12644;width:17329;height:2583;rotation:50594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" filled="f" stroked="f">
                    <v:textbox>
                      <w:txbxContent>
                        <w:p w14:paraId="447C7A7B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Magdalen Street</w:t>
                          </w:r>
                        </w:p>
                      </w:txbxContent>
                    </v:textbox>
                  </v:shape>
                  <v:rect id="Rectangle 80" o:spid="_x0000_s1053" style="position:absolute;left:12174;top:13318;width:3616;height:3215;rotation:-17812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" fillcolor="white [3212]" stroked="f" strokeweight="2pt"/>
                  <v:rect id="Rectangle 81" o:spid="_x0000_s1054" style="position:absolute;left:1185;top:13981;width:7417;height:5729;rotation:-7304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" fillcolor="black [3213]" stroked="f" strokeweight="2pt">
                    <v:textbox>
                      <w:txbxContent>
                        <w:p w14:paraId="4D12ABCE" w14:textId="77777777" w:rsidR="0094376B" w:rsidRPr="005436BB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  <w:sz w:val="22"/>
                              <w:szCs w:val="22"/>
                            </w:rPr>
                          </w:pPr>
                          <w:r w:rsidRPr="005436BB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4"/>
                              <w:szCs w:val="14"/>
                            </w:rPr>
                            <w:t>Gloucester Green</w:t>
                          </w:r>
                        </w:p>
                      </w:txbxContent>
                    </v:textbox>
                  </v:rect>
                  <v:rect id="Rectangle 82" o:spid="_x0000_s1055" style="position:absolute;left:17539;top:46958;width:7895;height:6581;rotation:18836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" fillcolor="white [3212]" stroked="f" strokeweight="2pt"/>
                  <v:rect id="Rectangle 83" o:spid="_x0000_s1056" style="position:absolute;left:37296;top:43591;width:10755;height:2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Q3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TIfx/CT9ALv4AAAD//wMAUEsBAi0AFAAGAAgAAAAhANvh9svuAAAAhQEAABMAAAAAAAAAAAAA&#10;AAAAAAAAAFtDb250ZW50X1R5cGVzXS54bWxQSwECLQAUAAYACAAAACEAWvQsW78AAAAVAQAACwAA&#10;AAAAAAAAAAAAAAAfAQAAX3JlbHMvLnJlbHNQSwECLQAUAAYACAAAACEAET1UN8MAAADbAAAADwAA&#10;AAAAAAAAAAAAAAAHAgAAZHJzL2Rvd25yZXYueG1sUEsFBgAAAAADAAMAtwAAAPcCAAAAAA==&#10;" fillcolor="white [3212]" stroked="f" strokeweight="2pt"/>
                  <v:rect id="Rectangle 84" o:spid="_x0000_s1057" style="position:absolute;left:40378;top:39681;width:10627;height:6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" fillcolor="white [3212]" stroked="f" strokeweight="2pt"/>
                  <v:rect id="Rectangle 85" o:spid="_x0000_s1058" style="position:absolute;left:50430;top:39858;width:1474;height:2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" fillcolor="white [3212]" stroked="f" strokeweight="2pt"/>
                  <v:rect id="Rectangle 86" o:spid="_x0000_s1059" style="position:absolute;left:44449;top:39402;width:12762;height:8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" fillcolor="white [3212]" stroked="f" strokeweight="2pt"/>
                  <v:group id="Group 87" o:spid="_x0000_s1060" style="position:absolute;left:39104;top:48193;width:4002;height:3917" coordorigin="39104,48193" coordsize="23834,2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oval id="Oval 88" o:spid="_x0000_s1061" style="position:absolute;left:41622;top:50422;width:18834;height:18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" filled="f" stroked="f" strokeweight="2pt"/>
                    <v:group id="Group 89" o:spid="_x0000_s1062" style="position:absolute;left:39104;top:48193;width:23835;height:23329" coordorigin="39104,48193" coordsize="23834,2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shape id="Block Arc 90" o:spid="_x0000_s1063" style="position:absolute;left:39949;top:48533;width:23329;height:22650;rotation:5687741fd;visibility:visible;mso-wrap-style:square;v-text-anchor:middle" coordsize="2332843,22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" path="m5710,1020572c67347,417984,606317,-30909,1229111,1636v625732,32699,1113043,539580,1103601,1147920l2219700,1147903c2228256,600188,1788050,143832,1222854,114487,660601,85294,174034,489180,118212,1031421l5710,1020572xe" filled="f" stroked="f" strokeweight="2pt">
                        <v:path arrowok="t" o:connecttype="custom" o:connectlocs="5710,1020572;1229111,1636;2332712,1149556;2219700,1147903;1222854,114487;118212,1031421;5710,1020572" o:connectangles="0,0,0,0,0,0,0"/>
                      </v:shape>
                      <v:shape id="Block Arc 91" o:spid="_x0000_s1064" style="position:absolute;left:38764;top:48533;width:23329;height:22650;rotation:5687741fd;flip:x;visibility:visible;mso-wrap-style:square;v-text-anchor:middle" coordsize="2332841,22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" path="m5710,1020572c67347,417984,606317,-30909,1229110,1636v625732,32699,1113042,539580,1103600,1147920l2219698,1147903c2228254,600188,1788049,143832,1222853,114487,660601,85294,174034,489180,118212,1031421l5710,1020572xe" filled="f" stroked="f" strokeweight="2pt">
                        <v:path arrowok="t" o:connecttype="custom" o:connectlocs="5710,1020572;1229110,1636;2332710,1149556;2219698,1147903;1222853,114487;118212,1031421;5710,1020572" o:connectangles="0,0,0,0,0,0,0"/>
                      </v:shape>
                    </v:group>
                  </v:group>
                  <v:shape id="TextBox 39" o:spid="_x0000_s1065" type="#_x0000_t202" style="position:absolute;left:42846;top:48938;width:20545;height: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5B8733C1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hAnsi="Arial Nova"/>
                              <w:color w:val="000000" w:themeColor="text1"/>
                              <w:kern w:val="24"/>
                            </w:rPr>
                            <w:t>PROPOSED ZEZ</w:t>
                          </w:r>
                          <w:r>
                            <w:rPr>
                              <w:rFonts w:ascii="Arial Nova" w:hAnsi="Arial Nova"/>
                              <w:color w:val="000000" w:themeColor="text1"/>
                              <w:kern w:val="24"/>
                            </w:rPr>
                            <w:t xml:space="preserve"> PILOT</w:t>
                          </w:r>
                        </w:p>
                      </w:txbxContent>
                    </v:textbox>
                  </v:shape>
                  <v:rect id="Rectangle 93" o:spid="_x0000_s1066" style="position:absolute;left:52286;top:16628;width:3784;height:10809;rotation:774532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" fillcolor="white [3212]" stroked="f" strokeweight="2pt"/>
                  <v:rect id="Rectangle 94" o:spid="_x0000_s1067" style="position:absolute;left:54131;top:31075;width:1983;height:3235;rotation:774532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" fillcolor="white [3212]" stroked="f" strokeweight="2pt"/>
                  <v:rect id="Rectangle 95" o:spid="_x0000_s1068" style="position:absolute;left:9300;top:34073;width:3131;height:2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" fillcolor="white [3212]" stroked="f" strokeweight="2pt"/>
                  <v:shape id="TextBox 43" o:spid="_x0000_s1069" type="#_x0000_t202" style="position:absolute;left:16067;top:50346;width:22028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14:paraId="6AFC152F" w14:textId="77777777" w:rsidR="0094376B" w:rsidRPr="003A2BE7" w:rsidRDefault="0094376B" w:rsidP="0094376B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hAnsi="Arial Nov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© Crown Copyright 2019 OS Licence 0100023343</w:t>
                          </w:r>
                        </w:p>
                      </w:txbxContent>
                    </v:textbox>
                  </v:shape>
                  <v:shape id="TextBox 21" o:spid="_x0000_s1070" type="#_x0000_t202" style="position:absolute;left:11081;top:37811;width:4991;height:3926;rotation:13075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" filled="f" stroked="f">
                    <v:textbox>
                      <w:txbxContent>
                        <w:p w14:paraId="3071FCEC" w14:textId="77777777" w:rsidR="0094376B" w:rsidRPr="003A2BE7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New Road</w:t>
                          </w:r>
                        </w:p>
                      </w:txbxContent>
                    </v:textbox>
                  </v:shape>
                  <v:shape id="TextBox 13" o:spid="_x0000_s1071" type="#_x0000_t202" style="position:absolute;left:27634;top:24564;width:5741;height:5163;rotation:-14418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" filled="f" stroked="f">
                    <v:textbox>
                      <w:txbxContent>
                        <w:p w14:paraId="5630E908" w14:textId="77777777" w:rsidR="0094376B" w:rsidRPr="003A2BE7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  <w:color w:val="C00000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Market Street</w:t>
                          </w:r>
                        </w:p>
                      </w:txbxContent>
                    </v:textbox>
                  </v:shape>
                  <v:shape id="TextBox 13" o:spid="_x0000_s1072" type="#_x0000_t202" style="position:absolute;left:14561;top:32772;width:8642;height:3067;rotation:-12639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" filled="f" stroked="f">
                    <v:textbox>
                      <w:txbxContent>
                        <w:p w14:paraId="289C6E57" w14:textId="77777777" w:rsidR="0094376B" w:rsidRPr="003A2BE7" w:rsidRDefault="0094376B" w:rsidP="0094376B">
                          <w:pPr>
                            <w:jc w:val="center"/>
                            <w:rPr>
                              <w:rFonts w:ascii="Arial Nova" w:hAnsi="Arial Nova"/>
                              <w:color w:val="C00000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Shoe Lane</w:t>
                          </w:r>
                        </w:p>
                      </w:txbxContent>
                    </v:textbox>
                  </v:shape>
                </v:group>
                <v:rect id="Rectangle 100" o:spid="_x0000_s1073" style="position:absolute;left:1016;width:14795;height:1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" fillcolor="white [3212]" stroked="f" strokeweight="2pt"/>
                <w10:wrap anchorx="margin"/>
              </v:group>
            </w:pict>
          </mc:Fallback>
        </mc:AlternateContent>
      </w:r>
      <w:r w:rsidRPr="00EE2B38">
        <w:rPr>
          <w:rFonts w:ascii="Arial Nova" w:hAnsi="Arial Nova"/>
          <w:b/>
          <w:bCs/>
        </w:rPr>
        <w:t xml:space="preserve">Map </w:t>
      </w:r>
    </w:p>
    <w:p w14:paraId="59BE6F70" w14:textId="77777777" w:rsidR="0094376B" w:rsidRPr="003A2BE7" w:rsidRDefault="0094376B" w:rsidP="0094376B">
      <w:pPr>
        <w:pStyle w:val="ListParagraph"/>
        <w:rPr>
          <w:rFonts w:ascii="Arial Nova" w:hAnsi="Arial Nova"/>
        </w:rPr>
      </w:pPr>
    </w:p>
    <w:p w14:paraId="79C5F05A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39A2B6A4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3245747E" w14:textId="77777777" w:rsidR="0094376B" w:rsidRPr="003A2BE7" w:rsidRDefault="0094376B" w:rsidP="0094376B">
      <w:pPr>
        <w:pStyle w:val="ListParagraph"/>
        <w:rPr>
          <w:rFonts w:ascii="Arial Nova" w:hAnsi="Arial Nova"/>
        </w:rPr>
      </w:pPr>
    </w:p>
    <w:p w14:paraId="2D92C11E" w14:textId="77777777" w:rsidR="0094376B" w:rsidRPr="003A2BE7" w:rsidRDefault="0094376B" w:rsidP="0094376B">
      <w:pPr>
        <w:pStyle w:val="ListParagraph"/>
        <w:spacing w:line="276" w:lineRule="auto"/>
        <w:ind w:left="851"/>
        <w:rPr>
          <w:rFonts w:ascii="Arial Nova" w:hAnsi="Arial Nova"/>
        </w:rPr>
      </w:pPr>
    </w:p>
    <w:p w14:paraId="72077057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226DAEA5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64D1BF4A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5DA4616F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063ABA37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1606901F" w14:textId="77777777" w:rsidR="0094376B" w:rsidRPr="003A2BE7" w:rsidRDefault="0094376B" w:rsidP="0094376B">
      <w:pPr>
        <w:spacing w:line="276" w:lineRule="auto"/>
        <w:jc w:val="center"/>
        <w:rPr>
          <w:rFonts w:ascii="Arial Nova" w:hAnsi="Arial Nova"/>
        </w:rPr>
      </w:pPr>
    </w:p>
    <w:p w14:paraId="14D3BB53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19C60C43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5DD12727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3BD7E194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63F5BF82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65C0C8C6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2FE33902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3B0EDCD7" w14:textId="77777777" w:rsidR="0094376B" w:rsidRPr="003A2BE7" w:rsidRDefault="0094376B" w:rsidP="0094376B">
      <w:pPr>
        <w:spacing w:line="276" w:lineRule="auto"/>
        <w:rPr>
          <w:rFonts w:ascii="Arial Nova" w:hAnsi="Arial Nova"/>
        </w:rPr>
      </w:pPr>
    </w:p>
    <w:p w14:paraId="443AF926" w14:textId="77777777" w:rsidR="0094376B" w:rsidRDefault="0094376B" w:rsidP="0094376B"/>
    <w:p w14:paraId="257506DD" w14:textId="77777777" w:rsidR="0094376B" w:rsidRDefault="0094376B" w:rsidP="0094376B">
      <w:pPr>
        <w:rPr>
          <w:rFonts w:ascii="Arial Nova" w:hAnsi="Arial Nova"/>
        </w:rPr>
      </w:pPr>
    </w:p>
    <w:p w14:paraId="159520E2" w14:textId="77777777" w:rsidR="0094376B" w:rsidRDefault="0094376B" w:rsidP="0094376B">
      <w:pPr>
        <w:rPr>
          <w:rFonts w:ascii="Arial Nova" w:hAnsi="Arial Nova"/>
        </w:rPr>
      </w:pPr>
    </w:p>
    <w:p w14:paraId="151B345A" w14:textId="77777777" w:rsidR="0094376B" w:rsidRDefault="0094376B" w:rsidP="0094376B">
      <w:pPr>
        <w:rPr>
          <w:rFonts w:ascii="Arial Nova" w:hAnsi="Arial Nova"/>
          <w:b/>
        </w:rPr>
      </w:pPr>
    </w:p>
    <w:p w14:paraId="4FB427A7" w14:textId="6C96A1F8" w:rsidR="0094376B" w:rsidRDefault="0094376B" w:rsidP="0094376B">
      <w:pPr>
        <w:rPr>
          <w:rFonts w:ascii="Arial Nova" w:hAnsi="Arial Nova"/>
          <w:b/>
        </w:rPr>
      </w:pPr>
    </w:p>
    <w:p w14:paraId="69D085F3" w14:textId="77777777" w:rsidR="00EE2B38" w:rsidRDefault="00EE2B38" w:rsidP="0094376B">
      <w:pPr>
        <w:rPr>
          <w:rFonts w:ascii="Arial Nova" w:hAnsi="Arial Nova"/>
          <w:b/>
        </w:rPr>
      </w:pPr>
    </w:p>
    <w:p w14:paraId="3404656B" w14:textId="77777777" w:rsidR="00EE2B38" w:rsidRDefault="00EE2B38" w:rsidP="0094376B">
      <w:pPr>
        <w:rPr>
          <w:rFonts w:ascii="Arial Nova" w:hAnsi="Arial Nova"/>
          <w:b/>
        </w:rPr>
      </w:pPr>
    </w:p>
    <w:p w14:paraId="4D620C08" w14:textId="27B38C12" w:rsidR="0094376B" w:rsidRDefault="0094376B" w:rsidP="00EE2B38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</w:rPr>
      </w:pPr>
      <w:r w:rsidRPr="00EE2B38">
        <w:rPr>
          <w:rFonts w:ascii="Arial Nova" w:hAnsi="Arial Nova"/>
          <w:b/>
          <w:bCs/>
        </w:rPr>
        <w:t>Streets</w:t>
      </w:r>
      <w:r w:rsidRPr="00FF01E4">
        <w:rPr>
          <w:rFonts w:ascii="Arial Nova" w:hAnsi="Arial Nova"/>
          <w:b/>
        </w:rPr>
        <w:t xml:space="preserve"> included in ZEZ Pilot</w:t>
      </w:r>
    </w:p>
    <w:p w14:paraId="2E114BFB" w14:textId="77777777" w:rsidR="00EE2B38" w:rsidRPr="001627FC" w:rsidRDefault="00EE2B38" w:rsidP="00EE2B38">
      <w:pPr>
        <w:pStyle w:val="ListParagraph"/>
        <w:spacing w:line="276" w:lineRule="auto"/>
        <w:ind w:left="360"/>
        <w:rPr>
          <w:rFonts w:ascii="Arial Nova" w:hAnsi="Arial Nova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1627FC" w:rsidRPr="001627FC" w14:paraId="1D513690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45746AFE" w14:textId="77777777" w:rsidR="0094376B" w:rsidRPr="001627FC" w:rsidRDefault="0094376B" w:rsidP="00E84D0F">
            <w:pPr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Street</w:t>
            </w:r>
          </w:p>
        </w:tc>
        <w:tc>
          <w:tcPr>
            <w:tcW w:w="7088" w:type="dxa"/>
            <w:vAlign w:val="center"/>
          </w:tcPr>
          <w:p w14:paraId="1E39752E" w14:textId="77777777" w:rsidR="0094376B" w:rsidRPr="001627FC" w:rsidRDefault="0094376B" w:rsidP="00E84D0F">
            <w:pPr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Length</w:t>
            </w:r>
          </w:p>
        </w:tc>
      </w:tr>
      <w:tr w:rsidR="001627FC" w:rsidRPr="001627FC" w14:paraId="53DB0905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4FA6E56A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New Road</w:t>
            </w:r>
          </w:p>
        </w:tc>
        <w:tc>
          <w:tcPr>
            <w:tcW w:w="7088" w:type="dxa"/>
            <w:vAlign w:val="center"/>
          </w:tcPr>
          <w:p w14:paraId="50BBE8B3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Between Bonn Square and its junction with Castle Street</w:t>
            </w:r>
          </w:p>
        </w:tc>
      </w:tr>
      <w:tr w:rsidR="001627FC" w:rsidRPr="001627FC" w14:paraId="3AEBBA7B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14F5F789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Bonn Square</w:t>
            </w:r>
          </w:p>
        </w:tc>
        <w:tc>
          <w:tcPr>
            <w:tcW w:w="7088" w:type="dxa"/>
            <w:vAlign w:val="center"/>
          </w:tcPr>
          <w:p w14:paraId="3B25F9C4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  <w:tr w:rsidR="001627FC" w:rsidRPr="001627FC" w14:paraId="374D3B7A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005DD834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Queen Street</w:t>
            </w:r>
          </w:p>
        </w:tc>
        <w:tc>
          <w:tcPr>
            <w:tcW w:w="7088" w:type="dxa"/>
            <w:vAlign w:val="center"/>
          </w:tcPr>
          <w:p w14:paraId="2B3BFC5D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  <w:tr w:rsidR="001627FC" w:rsidRPr="001627FC" w14:paraId="1E3AFBF8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28EF8852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Cornmarket Street</w:t>
            </w:r>
          </w:p>
        </w:tc>
        <w:tc>
          <w:tcPr>
            <w:tcW w:w="7088" w:type="dxa"/>
            <w:vAlign w:val="center"/>
          </w:tcPr>
          <w:p w14:paraId="084D72D5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  <w:tr w:rsidR="001627FC" w:rsidRPr="001627FC" w14:paraId="657A9D00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57E12179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New Inn Hall Street</w:t>
            </w:r>
          </w:p>
        </w:tc>
        <w:tc>
          <w:tcPr>
            <w:tcW w:w="7088" w:type="dxa"/>
            <w:vAlign w:val="center"/>
          </w:tcPr>
          <w:p w14:paraId="72CE0AA0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  <w:tr w:rsidR="001627FC" w:rsidRPr="001627FC" w14:paraId="029EBB12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2BE5F306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Shoe Lane</w:t>
            </w:r>
          </w:p>
        </w:tc>
        <w:tc>
          <w:tcPr>
            <w:tcW w:w="7088" w:type="dxa"/>
            <w:vAlign w:val="center"/>
          </w:tcPr>
          <w:p w14:paraId="2FA907D8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  <w:tr w:rsidR="001627FC" w:rsidRPr="001627FC" w14:paraId="2F2F64D8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1E7B4D99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Market Street</w:t>
            </w:r>
          </w:p>
        </w:tc>
        <w:tc>
          <w:tcPr>
            <w:tcW w:w="7088" w:type="dxa"/>
            <w:vAlign w:val="center"/>
          </w:tcPr>
          <w:p w14:paraId="7B5CB8ED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From its junction with Cornmarket, extending east for 40 metres</w:t>
            </w:r>
          </w:p>
        </w:tc>
      </w:tr>
      <w:tr w:rsidR="001627FC" w:rsidRPr="001627FC" w14:paraId="57EF521C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483C78FA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Ship Street</w:t>
            </w:r>
          </w:p>
        </w:tc>
        <w:tc>
          <w:tcPr>
            <w:tcW w:w="7088" w:type="dxa"/>
            <w:vAlign w:val="center"/>
          </w:tcPr>
          <w:p w14:paraId="52F9E5BC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  <w:tr w:rsidR="001627FC" w:rsidRPr="001627FC" w14:paraId="2A167048" w14:textId="77777777" w:rsidTr="00E84D0F">
        <w:trPr>
          <w:trHeight w:val="340"/>
        </w:trPr>
        <w:tc>
          <w:tcPr>
            <w:tcW w:w="2405" w:type="dxa"/>
            <w:vAlign w:val="center"/>
          </w:tcPr>
          <w:p w14:paraId="132DDCD5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St Michael’s Street</w:t>
            </w:r>
          </w:p>
        </w:tc>
        <w:tc>
          <w:tcPr>
            <w:tcW w:w="7088" w:type="dxa"/>
            <w:vAlign w:val="center"/>
          </w:tcPr>
          <w:p w14:paraId="617D96FE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Whole length</w:t>
            </w:r>
          </w:p>
        </w:tc>
      </w:tr>
    </w:tbl>
    <w:p w14:paraId="1EE7CABA" w14:textId="7FAFB9FA" w:rsidR="0094376B" w:rsidRPr="001627FC" w:rsidRDefault="0094376B" w:rsidP="0094376B">
      <w:pPr>
        <w:rPr>
          <w:rFonts w:ascii="Arial Nova" w:hAnsi="Arial Nova"/>
        </w:rPr>
      </w:pPr>
    </w:p>
    <w:p w14:paraId="5CD6F132" w14:textId="77777777" w:rsidR="001627FC" w:rsidRPr="001627FC" w:rsidRDefault="001627FC" w:rsidP="0094376B">
      <w:pPr>
        <w:rPr>
          <w:rFonts w:ascii="Arial Nova" w:hAnsi="Arial Nova"/>
        </w:rPr>
      </w:pPr>
    </w:p>
    <w:p w14:paraId="137EB1F2" w14:textId="77777777" w:rsidR="00EE2B38" w:rsidRPr="001627FC" w:rsidRDefault="00EE2B38" w:rsidP="0094376B">
      <w:pPr>
        <w:rPr>
          <w:rFonts w:ascii="Arial Nova" w:hAnsi="Arial Nova"/>
        </w:rPr>
      </w:pPr>
    </w:p>
    <w:p w14:paraId="3CD020A8" w14:textId="37F7C72E" w:rsidR="0094376B" w:rsidRPr="001627FC" w:rsidRDefault="00EE2B38" w:rsidP="00EE2B38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  <w:bCs/>
        </w:rPr>
      </w:pPr>
      <w:r w:rsidRPr="001627FC">
        <w:rPr>
          <w:rFonts w:ascii="Arial Nova" w:hAnsi="Arial Nova"/>
          <w:b/>
          <w:bCs/>
        </w:rPr>
        <w:lastRenderedPageBreak/>
        <w:t>P</w:t>
      </w:r>
      <w:r w:rsidR="0094376B" w:rsidRPr="001627FC">
        <w:rPr>
          <w:rFonts w:ascii="Arial Nova" w:hAnsi="Arial Nova"/>
          <w:b/>
          <w:bCs/>
        </w:rPr>
        <w:t>roposed charges for ZEZ Pilot</w:t>
      </w:r>
    </w:p>
    <w:p w14:paraId="6FDA1843" w14:textId="77777777" w:rsidR="00EE2B38" w:rsidRPr="001627FC" w:rsidRDefault="00EE2B38" w:rsidP="00EE2B38">
      <w:pPr>
        <w:spacing w:line="276" w:lineRule="auto"/>
        <w:rPr>
          <w:rFonts w:ascii="Arial Nova" w:hAnsi="Arial Nova"/>
          <w:b/>
          <w:bCs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3"/>
        <w:gridCol w:w="3828"/>
        <w:gridCol w:w="1417"/>
        <w:gridCol w:w="1418"/>
      </w:tblGrid>
      <w:tr w:rsidR="001627FC" w:rsidRPr="001627FC" w14:paraId="517572A8" w14:textId="77777777" w:rsidTr="00E84D0F">
        <w:trPr>
          <w:trHeight w:val="1000"/>
        </w:trPr>
        <w:tc>
          <w:tcPr>
            <w:tcW w:w="609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193EB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bookmarkStart w:id="0" w:name="_Hlk56502648"/>
            <w:r w:rsidRPr="001627FC">
              <w:rPr>
                <w:rFonts w:ascii="Arial Nova" w:hAnsi="Arial Nova"/>
              </w:rPr>
              <w:t xml:space="preserve">Charges would apply to all vehicle classes, from mopeds to HGVs.  Discounts proposed for some vehicles 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144B67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DAILY CHARGE</w:t>
            </w:r>
          </w:p>
          <w:p w14:paraId="629D8EA0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(applies 7am – 7pm)</w:t>
            </w:r>
          </w:p>
        </w:tc>
      </w:tr>
      <w:tr w:rsidR="001627FC" w:rsidRPr="001627FC" w14:paraId="0C18C3D3" w14:textId="77777777" w:rsidTr="00E84D0F">
        <w:trPr>
          <w:trHeight w:val="713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BC6B67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BAND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11620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EMISSIONS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6A9CF3" w14:textId="714EF589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August 2021 to July 2025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3C927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August 2025 onwards</w:t>
            </w:r>
          </w:p>
        </w:tc>
      </w:tr>
      <w:tr w:rsidR="001627FC" w:rsidRPr="001627FC" w14:paraId="51D4E1ED" w14:textId="77777777" w:rsidTr="00E84D0F">
        <w:trPr>
          <w:trHeight w:val="768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1D2349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ZEV</w:t>
            </w:r>
          </w:p>
          <w:p w14:paraId="51DF72BF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Zero Emission Vehicle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1F151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0 g/km CO</w:t>
            </w:r>
            <w:r w:rsidRPr="001627FC">
              <w:rPr>
                <w:rFonts w:ascii="Arial Nova" w:hAnsi="Arial Nova"/>
                <w:vertAlign w:val="subscript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D3616D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£0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D8ADB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£0</w:t>
            </w:r>
          </w:p>
        </w:tc>
      </w:tr>
      <w:tr w:rsidR="001627FC" w:rsidRPr="001627FC" w14:paraId="19C55A58" w14:textId="77777777" w:rsidTr="00E84D0F">
        <w:trPr>
          <w:trHeight w:val="1168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EC305D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ULEV</w:t>
            </w:r>
          </w:p>
          <w:p w14:paraId="760855DF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Ultra Low Emission Vehicle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D3300B" w14:textId="06131335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Emits less than 75 g/km CO</w:t>
            </w:r>
            <w:r w:rsidRPr="001627FC">
              <w:rPr>
                <w:rFonts w:ascii="Arial Nova" w:hAnsi="Arial Nova"/>
                <w:vertAlign w:val="subscript"/>
              </w:rPr>
              <w:t>2</w:t>
            </w:r>
          </w:p>
          <w:p w14:paraId="18E6DC5B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</w:p>
          <w:p w14:paraId="6BA05809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  <w:sz w:val="20"/>
                <w:szCs w:val="20"/>
              </w:rPr>
              <w:t>National Ultra Low Emission Truck standard may be adopted for HGVs when defined (subject to further consultation)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5E4E54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£2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EFA623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£4</w:t>
            </w:r>
          </w:p>
        </w:tc>
      </w:tr>
      <w:tr w:rsidR="001627FC" w:rsidRPr="001627FC" w14:paraId="656D261D" w14:textId="77777777" w:rsidTr="00E84D0F">
        <w:trPr>
          <w:trHeight w:val="1310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27A7D7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CAZ</w:t>
            </w:r>
          </w:p>
          <w:p w14:paraId="635EB856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Clean Air Zone compliant vehicle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FD721" w14:textId="77777777" w:rsidR="0094376B" w:rsidRPr="001627FC" w:rsidRDefault="0094376B" w:rsidP="0094376B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 xml:space="preserve">Vehicles with </w:t>
            </w:r>
            <w:r w:rsidRPr="001627FC">
              <w:rPr>
                <w:rFonts w:ascii="Arial Nova" w:hAnsi="Arial Nova"/>
                <w:b/>
                <w:bCs/>
              </w:rPr>
              <w:t>four or more wheels</w:t>
            </w:r>
            <w:r w:rsidRPr="001627FC">
              <w:rPr>
                <w:rFonts w:ascii="Arial Nova" w:hAnsi="Arial Nova"/>
              </w:rPr>
              <w:t xml:space="preserve"> which meet the following standards:</w:t>
            </w:r>
          </w:p>
          <w:p w14:paraId="6B7CF371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</w:p>
          <w:p w14:paraId="43D29981" w14:textId="4E1A8C15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 xml:space="preserve">Euro 4 petrol </w:t>
            </w:r>
          </w:p>
          <w:p w14:paraId="1FBECA82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Euro 6 diesel</w:t>
            </w:r>
          </w:p>
          <w:p w14:paraId="77D1CDA2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</w:p>
          <w:p w14:paraId="0157B0AD" w14:textId="14983BB5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 xml:space="preserve">Vehicles with </w:t>
            </w:r>
            <w:r w:rsidRPr="001627FC">
              <w:rPr>
                <w:rFonts w:ascii="Arial Nova" w:hAnsi="Arial Nova"/>
                <w:b/>
                <w:bCs/>
              </w:rPr>
              <w:t>fewer than four wheels</w:t>
            </w:r>
            <w:r w:rsidRPr="001627FC">
              <w:rPr>
                <w:rFonts w:ascii="Arial Nova" w:hAnsi="Arial Nova"/>
              </w:rPr>
              <w:t xml:space="preserve"> which emit 75 g/km CO</w:t>
            </w:r>
            <w:r w:rsidRPr="001627FC">
              <w:rPr>
                <w:rFonts w:ascii="Arial Nova" w:hAnsi="Arial Nova"/>
                <w:vertAlign w:val="subscript"/>
              </w:rPr>
              <w:t xml:space="preserve">2  </w:t>
            </w:r>
            <w:r w:rsidRPr="001627FC">
              <w:rPr>
                <w:rFonts w:ascii="Arial Nova" w:hAnsi="Arial Nova"/>
              </w:rPr>
              <w:t>or more.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2182EA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A808F9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£8</w:t>
            </w:r>
          </w:p>
        </w:tc>
      </w:tr>
      <w:tr w:rsidR="0094376B" w:rsidRPr="001627FC" w14:paraId="62C56A6E" w14:textId="77777777" w:rsidTr="00E84D0F">
        <w:trPr>
          <w:trHeight w:val="1142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C0D0A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Others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6CFEB2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Any vehicle not meeting any of above standards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739FC6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£10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52FBD" w14:textId="77777777" w:rsidR="0094376B" w:rsidRPr="001627FC" w:rsidRDefault="0094376B" w:rsidP="00E84D0F">
            <w:pPr>
              <w:spacing w:line="276" w:lineRule="auto"/>
              <w:jc w:val="center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£20</w:t>
            </w:r>
          </w:p>
        </w:tc>
      </w:tr>
      <w:bookmarkEnd w:id="0"/>
    </w:tbl>
    <w:p w14:paraId="4A90F911" w14:textId="77777777" w:rsidR="0094376B" w:rsidRPr="001627FC" w:rsidRDefault="0094376B" w:rsidP="0094376B">
      <w:pPr>
        <w:spacing w:line="276" w:lineRule="auto"/>
        <w:rPr>
          <w:rFonts w:ascii="Arial Nova" w:hAnsi="Arial Nova"/>
        </w:rPr>
      </w:pPr>
    </w:p>
    <w:p w14:paraId="15F2FD4A" w14:textId="5616047A" w:rsidR="0094376B" w:rsidRPr="001627FC" w:rsidRDefault="0094376B" w:rsidP="0094376B">
      <w:pPr>
        <w:rPr>
          <w:rFonts w:ascii="Arial Nova" w:hAnsi="Arial Nova"/>
        </w:rPr>
      </w:pPr>
    </w:p>
    <w:p w14:paraId="25B69AE2" w14:textId="7E7D49C8" w:rsidR="00EE2B38" w:rsidRPr="001627FC" w:rsidRDefault="00EE2B38" w:rsidP="0094376B">
      <w:pPr>
        <w:rPr>
          <w:rFonts w:ascii="Arial Nova" w:hAnsi="Arial Nova"/>
        </w:rPr>
      </w:pPr>
    </w:p>
    <w:p w14:paraId="278478B1" w14:textId="2016DBAB" w:rsidR="00EE2B38" w:rsidRPr="001627FC" w:rsidRDefault="00EE2B38" w:rsidP="0094376B">
      <w:pPr>
        <w:rPr>
          <w:rFonts w:ascii="Arial Nova" w:hAnsi="Arial Nova"/>
        </w:rPr>
      </w:pPr>
    </w:p>
    <w:p w14:paraId="27F5FFE5" w14:textId="2366C6B1" w:rsidR="00EE2B38" w:rsidRPr="001627FC" w:rsidRDefault="00EE2B38" w:rsidP="0094376B">
      <w:pPr>
        <w:rPr>
          <w:rFonts w:ascii="Arial Nova" w:hAnsi="Arial Nova"/>
        </w:rPr>
      </w:pPr>
    </w:p>
    <w:p w14:paraId="38E12741" w14:textId="30ABAFDF" w:rsidR="00EE2B38" w:rsidRPr="001627FC" w:rsidRDefault="00EE2B38" w:rsidP="0094376B">
      <w:pPr>
        <w:rPr>
          <w:rFonts w:ascii="Arial Nova" w:hAnsi="Arial Nova"/>
        </w:rPr>
      </w:pPr>
    </w:p>
    <w:p w14:paraId="4586CDE3" w14:textId="5F954911" w:rsidR="00EE2B38" w:rsidRPr="001627FC" w:rsidRDefault="00EE2B38" w:rsidP="0094376B">
      <w:pPr>
        <w:rPr>
          <w:rFonts w:ascii="Arial Nova" w:hAnsi="Arial Nova"/>
        </w:rPr>
      </w:pPr>
    </w:p>
    <w:p w14:paraId="7D20F594" w14:textId="747A17E3" w:rsidR="00EE2B38" w:rsidRPr="001627FC" w:rsidRDefault="00EE2B38" w:rsidP="0094376B">
      <w:pPr>
        <w:rPr>
          <w:rFonts w:ascii="Arial Nova" w:hAnsi="Arial Nova"/>
        </w:rPr>
      </w:pPr>
    </w:p>
    <w:p w14:paraId="0AF359AD" w14:textId="34C3FF37" w:rsidR="00EE2B38" w:rsidRPr="001627FC" w:rsidRDefault="00EE2B38" w:rsidP="0094376B">
      <w:pPr>
        <w:rPr>
          <w:rFonts w:ascii="Arial Nova" w:hAnsi="Arial Nova"/>
        </w:rPr>
      </w:pPr>
    </w:p>
    <w:p w14:paraId="5E22B1C0" w14:textId="740A0B9B" w:rsidR="00EE2B38" w:rsidRPr="001627FC" w:rsidRDefault="00EE2B38" w:rsidP="0094376B">
      <w:pPr>
        <w:rPr>
          <w:rFonts w:ascii="Arial Nova" w:hAnsi="Arial Nova"/>
        </w:rPr>
      </w:pPr>
    </w:p>
    <w:p w14:paraId="406C38FD" w14:textId="77777777" w:rsidR="00EE2B38" w:rsidRPr="001627FC" w:rsidRDefault="00EE2B38" w:rsidP="0094376B">
      <w:pPr>
        <w:rPr>
          <w:rFonts w:ascii="Arial Nova" w:hAnsi="Arial Nova"/>
        </w:rPr>
      </w:pPr>
    </w:p>
    <w:p w14:paraId="7D2E80E0" w14:textId="77777777" w:rsidR="001627FC" w:rsidRPr="001627FC" w:rsidRDefault="001627FC" w:rsidP="0094376B">
      <w:pPr>
        <w:rPr>
          <w:rFonts w:ascii="Arial Nova" w:hAnsi="Arial Nova"/>
        </w:rPr>
      </w:pPr>
    </w:p>
    <w:p w14:paraId="7C13182B" w14:textId="77777777" w:rsidR="001627FC" w:rsidRPr="001627FC" w:rsidRDefault="001627FC" w:rsidP="0094376B">
      <w:pPr>
        <w:rPr>
          <w:rFonts w:ascii="Arial Nova" w:hAnsi="Arial Nova"/>
        </w:rPr>
      </w:pPr>
    </w:p>
    <w:p w14:paraId="6C1CA07C" w14:textId="77777777" w:rsidR="0094376B" w:rsidRPr="001627FC" w:rsidRDefault="0094376B" w:rsidP="0094376B">
      <w:pPr>
        <w:pStyle w:val="ListParagraph"/>
        <w:ind w:left="0"/>
        <w:rPr>
          <w:rFonts w:ascii="Arial Nova" w:hAnsi="Arial Nova"/>
          <w:b/>
          <w:bCs/>
        </w:rPr>
      </w:pPr>
    </w:p>
    <w:p w14:paraId="25EBB4A2" w14:textId="6DB3FE8D" w:rsidR="0094376B" w:rsidRPr="001627FC" w:rsidRDefault="0094376B" w:rsidP="00EE2B38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  <w:bCs/>
        </w:rPr>
      </w:pPr>
      <w:r w:rsidRPr="001627FC">
        <w:rPr>
          <w:rFonts w:ascii="Arial Nova" w:hAnsi="Arial Nova"/>
          <w:b/>
          <w:bCs/>
        </w:rPr>
        <w:t>Proposed transitional discounts</w:t>
      </w:r>
    </w:p>
    <w:p w14:paraId="39E3F9C3" w14:textId="77777777" w:rsidR="0094376B" w:rsidRPr="001627FC" w:rsidRDefault="0094376B" w:rsidP="0094376B">
      <w:pPr>
        <w:pStyle w:val="ListParagraph"/>
        <w:ind w:left="0"/>
        <w:rPr>
          <w:rFonts w:ascii="Arial Nova" w:hAnsi="Arial Nova"/>
          <w:b/>
          <w:bCs/>
        </w:rPr>
      </w:pPr>
    </w:p>
    <w:tbl>
      <w:tblPr>
        <w:tblW w:w="501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4" w:type="dxa"/>
          <w:left w:w="142" w:type="dxa"/>
          <w:bottom w:w="74" w:type="dxa"/>
          <w:right w:w="142" w:type="dxa"/>
        </w:tblCellMar>
        <w:tblLook w:val="0420" w:firstRow="1" w:lastRow="0" w:firstColumn="0" w:lastColumn="0" w:noHBand="0" w:noVBand="1"/>
      </w:tblPr>
      <w:tblGrid>
        <w:gridCol w:w="2343"/>
        <w:gridCol w:w="3994"/>
        <w:gridCol w:w="2711"/>
      </w:tblGrid>
      <w:tr w:rsidR="001627FC" w:rsidRPr="001627FC" w14:paraId="14CCEFD9" w14:textId="066C195C" w:rsidTr="00EE2B38">
        <w:trPr>
          <w:trHeight w:val="365"/>
        </w:trPr>
        <w:tc>
          <w:tcPr>
            <w:tcW w:w="129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7D7FE5" w14:textId="77777777" w:rsidR="0094376B" w:rsidRPr="001627FC" w:rsidRDefault="0094376B" w:rsidP="00E84D0F">
            <w:pPr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Type</w:t>
            </w:r>
          </w:p>
        </w:tc>
        <w:tc>
          <w:tcPr>
            <w:tcW w:w="22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A05441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Discount</w:t>
            </w:r>
          </w:p>
        </w:tc>
        <w:tc>
          <w:tcPr>
            <w:tcW w:w="1498" w:type="pct"/>
            <w:shd w:val="clear" w:color="auto" w:fill="FFFFFF" w:themeFill="background1"/>
          </w:tcPr>
          <w:p w14:paraId="7C15992A" w14:textId="31A44F47" w:rsidR="0094376B" w:rsidRPr="001627FC" w:rsidRDefault="0094376B" w:rsidP="0094376B">
            <w:pPr>
              <w:spacing w:line="276" w:lineRule="auto"/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Eligibility limit</w:t>
            </w:r>
            <w:r w:rsidR="00EE2B38" w:rsidRPr="001627FC">
              <w:rPr>
                <w:rFonts w:ascii="Arial Nova" w:hAnsi="Arial Nova"/>
                <w:b/>
                <w:bCs/>
              </w:rPr>
              <w:t>*</w:t>
            </w:r>
          </w:p>
        </w:tc>
      </w:tr>
      <w:tr w:rsidR="001627FC" w:rsidRPr="001627FC" w14:paraId="0CBF0EDC" w14:textId="63A1C9AE" w:rsidTr="00EE2B38">
        <w:trPr>
          <w:trHeight w:val="1222"/>
        </w:trPr>
        <w:tc>
          <w:tcPr>
            <w:tcW w:w="129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A0E15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ZEZ Pilot residents’ vehicles</w:t>
            </w:r>
          </w:p>
        </w:tc>
        <w:tc>
          <w:tcPr>
            <w:tcW w:w="22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9B0297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90% discount until August 2030, no discount thereafter</w:t>
            </w:r>
          </w:p>
        </w:tc>
        <w:tc>
          <w:tcPr>
            <w:tcW w:w="1498" w:type="pct"/>
            <w:shd w:val="clear" w:color="auto" w:fill="FFFFFF" w:themeFill="background1"/>
            <w:vAlign w:val="center"/>
          </w:tcPr>
          <w:p w14:paraId="50C307EE" w14:textId="51AABB52" w:rsidR="0094376B" w:rsidRPr="001627FC" w:rsidRDefault="0094376B" w:rsidP="0094376B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 xml:space="preserve">Maximum </w:t>
            </w:r>
            <w:r w:rsidR="00972E83" w:rsidRPr="001627FC">
              <w:rPr>
                <w:rFonts w:ascii="Arial Nova" w:hAnsi="Arial Nova"/>
              </w:rPr>
              <w:t>2</w:t>
            </w:r>
            <w:r w:rsidRPr="001627FC">
              <w:rPr>
                <w:rFonts w:ascii="Arial Nova" w:hAnsi="Arial Nova"/>
              </w:rPr>
              <w:t xml:space="preserve"> vehicles per address in the ZEZ</w:t>
            </w:r>
            <w:r w:rsidR="00D42A91" w:rsidRPr="001627FC">
              <w:rPr>
                <w:rFonts w:ascii="Arial Nova" w:hAnsi="Arial Nova"/>
              </w:rPr>
              <w:t xml:space="preserve"> (in line with number of parking permits available for residents in the relevant CPZs)</w:t>
            </w:r>
          </w:p>
        </w:tc>
      </w:tr>
      <w:tr w:rsidR="001627FC" w:rsidRPr="001627FC" w14:paraId="3C401CAE" w14:textId="651408A1" w:rsidTr="00EE2B38">
        <w:trPr>
          <w:trHeight w:val="697"/>
        </w:trPr>
        <w:tc>
          <w:tcPr>
            <w:tcW w:w="129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9C3A6" w14:textId="3DB671A2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Vehicle registered to and operating from businesses in the ZEZ Pilot, except Taxis or Private Hire Vehicles (see separate discounts for these)</w:t>
            </w:r>
          </w:p>
        </w:tc>
        <w:tc>
          <w:tcPr>
            <w:tcW w:w="22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373D9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90% discount until August 2025, no discount thereafter</w:t>
            </w:r>
          </w:p>
        </w:tc>
        <w:tc>
          <w:tcPr>
            <w:tcW w:w="1498" w:type="pct"/>
            <w:shd w:val="clear" w:color="auto" w:fill="FFFFFF" w:themeFill="background1"/>
            <w:vAlign w:val="center"/>
          </w:tcPr>
          <w:p w14:paraId="4C9BFA27" w14:textId="07E2E014" w:rsidR="0094376B" w:rsidRPr="001627FC" w:rsidRDefault="0094376B" w:rsidP="0094376B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Maximum 10 vehicles per business address in the ZEZ</w:t>
            </w:r>
          </w:p>
        </w:tc>
      </w:tr>
      <w:tr w:rsidR="001627FC" w:rsidRPr="001627FC" w14:paraId="1AD440C4" w14:textId="16D89911" w:rsidTr="00EE2B38">
        <w:trPr>
          <w:trHeight w:val="1266"/>
        </w:trPr>
        <w:tc>
          <w:tcPr>
            <w:tcW w:w="129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918AE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Blue Badge holders (or international equivalent) and Disabled Tax Class vehicles</w:t>
            </w:r>
          </w:p>
        </w:tc>
        <w:tc>
          <w:tcPr>
            <w:tcW w:w="22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547A0B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100% discount until August 2025</w:t>
            </w:r>
          </w:p>
          <w:p w14:paraId="31DABFA2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</w:p>
          <w:p w14:paraId="2FF666D8" w14:textId="77777777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  <w:b/>
                <w:bCs/>
              </w:rPr>
              <w:t>Currently it is proposed there would be no discount from August 2025</w:t>
            </w:r>
            <w:r w:rsidRPr="001627FC">
              <w:rPr>
                <w:rFonts w:ascii="Arial Nova" w:hAnsi="Arial Nova"/>
              </w:rPr>
              <w:t>, but this is to be reviewed in consultation with affected road users and decided by December 2024.  Any extension to this discount would require a further public consultation.</w:t>
            </w:r>
          </w:p>
        </w:tc>
        <w:tc>
          <w:tcPr>
            <w:tcW w:w="1498" w:type="pct"/>
            <w:shd w:val="clear" w:color="auto" w:fill="FFFFFF" w:themeFill="background1"/>
            <w:vAlign w:val="center"/>
          </w:tcPr>
          <w:p w14:paraId="0E74CE10" w14:textId="1192A5D3" w:rsidR="0094376B" w:rsidRPr="001627FC" w:rsidRDefault="0094376B" w:rsidP="0094376B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 xml:space="preserve">Maximum 2 vehicles per </w:t>
            </w:r>
            <w:r w:rsidR="00952759" w:rsidRPr="001627FC">
              <w:rPr>
                <w:rFonts w:ascii="Arial Nova" w:hAnsi="Arial Nova"/>
              </w:rPr>
              <w:t>B</w:t>
            </w:r>
            <w:r w:rsidRPr="001627FC">
              <w:rPr>
                <w:rFonts w:ascii="Arial Nova" w:hAnsi="Arial Nova"/>
              </w:rPr>
              <w:t xml:space="preserve">lue </w:t>
            </w:r>
            <w:r w:rsidR="00952759" w:rsidRPr="001627FC">
              <w:rPr>
                <w:rFonts w:ascii="Arial Nova" w:hAnsi="Arial Nova"/>
              </w:rPr>
              <w:t>B</w:t>
            </w:r>
            <w:r w:rsidRPr="001627FC">
              <w:rPr>
                <w:rFonts w:ascii="Arial Nova" w:hAnsi="Arial Nova"/>
              </w:rPr>
              <w:t>adge</w:t>
            </w:r>
          </w:p>
        </w:tc>
      </w:tr>
      <w:tr w:rsidR="001627FC" w:rsidRPr="001627FC" w14:paraId="0687D16F" w14:textId="77777777" w:rsidTr="00EE2B38">
        <w:trPr>
          <w:trHeight w:val="1875"/>
        </w:trPr>
        <w:tc>
          <w:tcPr>
            <w:tcW w:w="129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8B1CD6" w14:textId="77777777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Private Hire Vehicles</w:t>
            </w:r>
          </w:p>
          <w:p w14:paraId="7BE609B8" w14:textId="77777777" w:rsidR="0094376B" w:rsidRPr="001627FC" w:rsidRDefault="0094376B" w:rsidP="00E84D0F">
            <w:pPr>
              <w:rPr>
                <w:rFonts w:ascii="Arial Nova" w:hAnsi="Arial Nova"/>
              </w:rPr>
            </w:pPr>
          </w:p>
          <w:p w14:paraId="019FCFD2" w14:textId="662F1C82" w:rsidR="0094376B" w:rsidRPr="001627FC" w:rsidRDefault="0094376B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Hackney carriages licensed outside Oxford</w:t>
            </w:r>
          </w:p>
        </w:tc>
        <w:tc>
          <w:tcPr>
            <w:tcW w:w="22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F46A60" w14:textId="35FAFCA9" w:rsidR="0094376B" w:rsidRPr="001627FC" w:rsidRDefault="0094376B" w:rsidP="00E84D0F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50% discount for petrol-electric hybrid vehicles emitting less than 100 g/km CO</w:t>
            </w:r>
            <w:r w:rsidRPr="001627FC">
              <w:rPr>
                <w:rFonts w:ascii="Arial Nova" w:hAnsi="Arial Nova"/>
                <w:vertAlign w:val="subscript"/>
              </w:rPr>
              <w:t xml:space="preserve">2 </w:t>
            </w:r>
            <w:r w:rsidRPr="001627FC">
              <w:rPr>
                <w:rFonts w:ascii="Arial Nova" w:hAnsi="Arial Nova"/>
              </w:rPr>
              <w:t>until August 2025</w:t>
            </w:r>
          </w:p>
        </w:tc>
        <w:tc>
          <w:tcPr>
            <w:tcW w:w="1498" w:type="pct"/>
            <w:shd w:val="clear" w:color="auto" w:fill="FFFFFF" w:themeFill="background1"/>
            <w:vAlign w:val="center"/>
          </w:tcPr>
          <w:p w14:paraId="3DA1E2D5" w14:textId="6439BA53" w:rsidR="0094376B" w:rsidRPr="001627FC" w:rsidRDefault="0094376B" w:rsidP="0094376B">
            <w:pPr>
              <w:spacing w:line="276" w:lineRule="auto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None</w:t>
            </w:r>
          </w:p>
        </w:tc>
      </w:tr>
    </w:tbl>
    <w:p w14:paraId="5BC55FF1" w14:textId="77777777" w:rsidR="0094376B" w:rsidRPr="001627FC" w:rsidRDefault="0094376B" w:rsidP="0094376B">
      <w:pPr>
        <w:rPr>
          <w:rFonts w:ascii="Arial Nova" w:hAnsi="Arial Nova"/>
        </w:rPr>
      </w:pPr>
    </w:p>
    <w:p w14:paraId="3602CF66" w14:textId="22B9ED8D" w:rsidR="0094376B" w:rsidRPr="001627FC" w:rsidRDefault="00EE2B38" w:rsidP="00EE2B38">
      <w:pPr>
        <w:spacing w:line="276" w:lineRule="auto"/>
        <w:rPr>
          <w:rFonts w:ascii="Arial Nova" w:hAnsi="Arial Nova"/>
          <w:b/>
          <w:bCs/>
        </w:rPr>
      </w:pPr>
      <w:r w:rsidRPr="001627FC">
        <w:rPr>
          <w:rFonts w:ascii="Arial Nova" w:hAnsi="Arial Nova"/>
        </w:rPr>
        <w:t>* For the ZEZ Pilot, no limit will initially be placed on the number of times vehicles registered for these discounts can be changed.  A limit on the number of changes, or a charge for making changes, may need to be considered in light of operating experience.</w:t>
      </w:r>
    </w:p>
    <w:p w14:paraId="099E305B" w14:textId="77777777" w:rsidR="0094376B" w:rsidRPr="001627FC" w:rsidRDefault="0094376B" w:rsidP="0094376B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02C40B53" w14:textId="77777777" w:rsidR="0094376B" w:rsidRPr="001627FC" w:rsidRDefault="0094376B" w:rsidP="0094376B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4CBABE32" w14:textId="77777777" w:rsidR="0094376B" w:rsidRPr="001627FC" w:rsidRDefault="0094376B" w:rsidP="0094376B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5551FEF0" w14:textId="12D3092C" w:rsidR="0094376B" w:rsidRPr="001627FC" w:rsidRDefault="0094376B" w:rsidP="0094376B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3DFE77FE" w14:textId="159BFDDF" w:rsidR="0094376B" w:rsidRPr="001627FC" w:rsidRDefault="0094376B" w:rsidP="00EE2B38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  <w:bCs/>
        </w:rPr>
      </w:pPr>
      <w:bookmarkStart w:id="1" w:name="_Hlk63149359"/>
      <w:r w:rsidRPr="001627FC">
        <w:rPr>
          <w:rFonts w:ascii="Arial Nova" w:hAnsi="Arial Nova"/>
          <w:b/>
          <w:bCs/>
        </w:rPr>
        <w:t>Proposed permanent discounts (</w:t>
      </w:r>
      <w:r w:rsidR="00EE2B38" w:rsidRPr="001627FC">
        <w:rPr>
          <w:rFonts w:ascii="Arial Nova" w:hAnsi="Arial Nova"/>
          <w:b/>
          <w:bCs/>
        </w:rPr>
        <w:t xml:space="preserve">there are </w:t>
      </w:r>
      <w:r w:rsidRPr="001627FC">
        <w:rPr>
          <w:rFonts w:ascii="Arial Nova" w:hAnsi="Arial Nova"/>
          <w:b/>
          <w:bCs/>
        </w:rPr>
        <w:t>no limits of number of vehicle</w:t>
      </w:r>
      <w:r w:rsidR="00EE2B38" w:rsidRPr="001627FC">
        <w:rPr>
          <w:rFonts w:ascii="Arial Nova" w:hAnsi="Arial Nova"/>
          <w:b/>
          <w:bCs/>
        </w:rPr>
        <w:t>s</w:t>
      </w:r>
      <w:r w:rsidRPr="001627FC">
        <w:rPr>
          <w:rFonts w:ascii="Arial Nova" w:hAnsi="Arial Nova"/>
          <w:b/>
          <w:bCs/>
        </w:rPr>
        <w:t xml:space="preserve"> eligible for these discounts)</w:t>
      </w:r>
    </w:p>
    <w:p w14:paraId="4181B4CC" w14:textId="77777777" w:rsidR="0094376B" w:rsidRPr="001627FC" w:rsidRDefault="0094376B" w:rsidP="0094376B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tbl>
      <w:tblPr>
        <w:tblW w:w="495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70"/>
        <w:gridCol w:w="1561"/>
      </w:tblGrid>
      <w:tr w:rsidR="001627FC" w:rsidRPr="001627FC" w14:paraId="02A5B912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bookmarkEnd w:id="1"/>
          <w:p w14:paraId="664E2423" w14:textId="77777777" w:rsidR="0094376B" w:rsidRPr="001627FC" w:rsidRDefault="0094376B" w:rsidP="00E84D0F">
            <w:pPr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Type</w:t>
            </w:r>
          </w:p>
        </w:tc>
        <w:tc>
          <w:tcPr>
            <w:tcW w:w="87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CD3CE3" w14:textId="77777777" w:rsidR="0094376B" w:rsidRPr="001627FC" w:rsidRDefault="0094376B" w:rsidP="00E84D0F">
            <w:pPr>
              <w:spacing w:line="276" w:lineRule="auto"/>
              <w:jc w:val="both"/>
              <w:rPr>
                <w:rFonts w:ascii="Arial Nova" w:hAnsi="Arial Nova"/>
                <w:b/>
                <w:bCs/>
              </w:rPr>
            </w:pPr>
            <w:r w:rsidRPr="001627FC">
              <w:rPr>
                <w:rFonts w:ascii="Arial Nova" w:hAnsi="Arial Nova"/>
                <w:b/>
                <w:bCs/>
              </w:rPr>
              <w:t>Discount</w:t>
            </w:r>
          </w:p>
        </w:tc>
      </w:tr>
      <w:tr w:rsidR="001627FC" w:rsidRPr="001627FC" w14:paraId="607A4E12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98A88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Hackney carriages licensed by Oxford City Council (required to be ZEV from 2025)</w:t>
            </w:r>
          </w:p>
        </w:tc>
        <w:tc>
          <w:tcPr>
            <w:tcW w:w="874" w:type="pct"/>
            <w:vMerge w:val="restar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45695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100%</w:t>
            </w:r>
          </w:p>
        </w:tc>
      </w:tr>
      <w:tr w:rsidR="001627FC" w:rsidRPr="001627FC" w14:paraId="5662168A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1EE5E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Vehicles operating registered local bus services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7DF26037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6047FFBA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079004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Emergency service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192CA1CD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347ADDFD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A5CA2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Historic tax class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0530996F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530166EE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30242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Hearses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509A8587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4C3F2BED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69EF6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Military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7F9D2FC9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1CDCD793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51152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Agricultural and similar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41F631AF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600175BE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6E370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Recovery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3D903301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473C805F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0EE5B2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Special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5D8EB82D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71F49868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5972C" w14:textId="7777777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Community transport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12556AF3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1627FC" w:rsidRPr="001627FC" w14:paraId="19FC83FC" w14:textId="77777777" w:rsidTr="00E84D0F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98C198" w14:textId="12DC0457" w:rsidR="00EE2B38" w:rsidRPr="001627FC" w:rsidRDefault="00EE2B38" w:rsidP="00E84D0F">
            <w:pPr>
              <w:rPr>
                <w:rFonts w:ascii="Arial Nova" w:hAnsi="Arial Nova"/>
              </w:rPr>
            </w:pPr>
            <w:r w:rsidRPr="001627FC">
              <w:rPr>
                <w:rFonts w:ascii="Arial Nova" w:hAnsi="Arial Nova"/>
              </w:rPr>
              <w:t>Care and health worker</w:t>
            </w:r>
            <w:r w:rsidR="00BA5F8D" w:rsidRPr="001627FC">
              <w:rPr>
                <w:rFonts w:ascii="Arial Nova" w:hAnsi="Arial Nova"/>
              </w:rPr>
              <w:t>s’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</w:tcPr>
          <w:p w14:paraId="6147C925" w14:textId="77777777" w:rsidR="00EE2B38" w:rsidRPr="001627FC" w:rsidRDefault="00EE2B38" w:rsidP="00E84D0F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</w:tbl>
    <w:p w14:paraId="2D62107F" w14:textId="15736EC2" w:rsidR="00BA5F8D" w:rsidRPr="001627FC" w:rsidRDefault="00BA5F8D" w:rsidP="00BA5F8D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552E7F31" w14:textId="0A823494" w:rsidR="00B11A9C" w:rsidRPr="001627FC" w:rsidRDefault="00B11A9C" w:rsidP="00B11A9C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  <w:bCs/>
        </w:rPr>
      </w:pPr>
      <w:r w:rsidRPr="001627FC">
        <w:rPr>
          <w:rFonts w:ascii="Arial Nova" w:hAnsi="Arial Nova"/>
          <w:b/>
          <w:bCs/>
        </w:rPr>
        <w:t xml:space="preserve">Proposed discount for students arriving/leaving </w:t>
      </w:r>
      <w:r w:rsidR="00476251" w:rsidRPr="001627FC">
        <w:rPr>
          <w:rFonts w:ascii="Arial Nova" w:hAnsi="Arial Nova"/>
          <w:b/>
          <w:bCs/>
        </w:rPr>
        <w:t>at the beginning and end of university term</w:t>
      </w:r>
    </w:p>
    <w:p w14:paraId="73D26173" w14:textId="77777777" w:rsidR="00B11A9C" w:rsidRPr="001627FC" w:rsidRDefault="00B11A9C" w:rsidP="00B11A9C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086CD67B" w14:textId="7B83CD67" w:rsidR="00B11A9C" w:rsidRPr="001627FC" w:rsidRDefault="00476251" w:rsidP="00BA5F8D">
      <w:pPr>
        <w:pStyle w:val="ListParagraph"/>
        <w:spacing w:line="276" w:lineRule="auto"/>
        <w:ind w:left="0"/>
        <w:rPr>
          <w:rFonts w:ascii="Arial Nova" w:hAnsi="Arial Nova"/>
        </w:rPr>
      </w:pPr>
      <w:r w:rsidRPr="001627FC">
        <w:rPr>
          <w:rFonts w:ascii="Arial Nova" w:hAnsi="Arial Nova"/>
        </w:rPr>
        <w:t xml:space="preserve">The county council will </w:t>
      </w:r>
      <w:r w:rsidR="00C56836" w:rsidRPr="001627FC">
        <w:rPr>
          <w:rFonts w:ascii="Arial Nova" w:hAnsi="Arial Nova"/>
        </w:rPr>
        <w:t xml:space="preserve">grant a </w:t>
      </w:r>
      <w:r w:rsidRPr="001627FC">
        <w:rPr>
          <w:rFonts w:ascii="Arial Nova" w:hAnsi="Arial Nova"/>
        </w:rPr>
        <w:t xml:space="preserve">100% discount to the ZEZ charge </w:t>
      </w:r>
      <w:r w:rsidR="00E84585" w:rsidRPr="001627FC">
        <w:rPr>
          <w:rFonts w:ascii="Arial Nova" w:hAnsi="Arial Nova"/>
        </w:rPr>
        <w:t>for</w:t>
      </w:r>
      <w:r w:rsidRPr="001627FC">
        <w:rPr>
          <w:rFonts w:ascii="Arial Nova" w:hAnsi="Arial Nova"/>
        </w:rPr>
        <w:t xml:space="preserve"> student</w:t>
      </w:r>
      <w:r w:rsidR="00E84585" w:rsidRPr="001627FC">
        <w:rPr>
          <w:rFonts w:ascii="Arial Nova" w:hAnsi="Arial Nova"/>
        </w:rPr>
        <w:t>s</w:t>
      </w:r>
      <w:r w:rsidRPr="001627FC">
        <w:rPr>
          <w:rFonts w:ascii="Arial Nova" w:hAnsi="Arial Nova"/>
        </w:rPr>
        <w:t xml:space="preserve"> driving into the Pilot ZEZ area only for the purpose of delivering or collecting personal belongings at the beginning and end of each of the three university terms.  </w:t>
      </w:r>
      <w:r w:rsidR="00645654" w:rsidRPr="001627FC">
        <w:rPr>
          <w:rFonts w:ascii="Arial Nova" w:hAnsi="Arial Nova"/>
        </w:rPr>
        <w:t>T</w:t>
      </w:r>
      <w:r w:rsidR="00C56836" w:rsidRPr="001627FC">
        <w:rPr>
          <w:rFonts w:ascii="Arial Nova" w:hAnsi="Arial Nova"/>
        </w:rPr>
        <w:t>his discount will only be available to students who are considered by their colleges to be</w:t>
      </w:r>
      <w:r w:rsidRPr="001627FC">
        <w:rPr>
          <w:rFonts w:ascii="Arial Nova" w:hAnsi="Arial Nova"/>
        </w:rPr>
        <w:t xml:space="preserve"> suffering acute financial hardship.</w:t>
      </w:r>
      <w:r w:rsidR="00C56836" w:rsidRPr="001627FC">
        <w:rPr>
          <w:rFonts w:ascii="Arial Nova" w:hAnsi="Arial Nova"/>
        </w:rPr>
        <w:t xml:space="preserve">  The colleges will therefore apply to the council for the discount on behalf of the students in question.</w:t>
      </w:r>
    </w:p>
    <w:p w14:paraId="3661B0BF" w14:textId="77777777" w:rsidR="00B11A9C" w:rsidRPr="001627FC" w:rsidRDefault="00B11A9C" w:rsidP="00BA5F8D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</w:p>
    <w:p w14:paraId="261F9F05" w14:textId="0A6BD105" w:rsidR="00BA5F8D" w:rsidRPr="001627FC" w:rsidRDefault="00B50F54" w:rsidP="00BA5F8D">
      <w:pPr>
        <w:pStyle w:val="ListParagraph"/>
        <w:numPr>
          <w:ilvl w:val="0"/>
          <w:numId w:val="1"/>
        </w:numPr>
        <w:spacing w:line="276" w:lineRule="auto"/>
        <w:rPr>
          <w:rFonts w:ascii="Arial Nova" w:hAnsi="Arial Nova"/>
          <w:b/>
          <w:bCs/>
        </w:rPr>
      </w:pPr>
      <w:r w:rsidRPr="001627FC">
        <w:rPr>
          <w:rFonts w:ascii="Arial Nova" w:hAnsi="Arial Nova"/>
          <w:b/>
          <w:bCs/>
        </w:rPr>
        <w:t xml:space="preserve">Proposed </w:t>
      </w:r>
      <w:r w:rsidR="00CA4F04" w:rsidRPr="001627FC">
        <w:rPr>
          <w:rFonts w:ascii="Arial Nova" w:hAnsi="Arial Nova"/>
          <w:b/>
          <w:bCs/>
        </w:rPr>
        <w:t>exemption</w:t>
      </w:r>
      <w:r w:rsidR="00645654" w:rsidRPr="001627FC">
        <w:rPr>
          <w:rFonts w:ascii="Arial Nova" w:hAnsi="Arial Nova"/>
          <w:b/>
          <w:bCs/>
        </w:rPr>
        <w:t>s</w:t>
      </w:r>
      <w:r w:rsidRPr="001627FC">
        <w:rPr>
          <w:rFonts w:ascii="Arial Nova" w:hAnsi="Arial Nova"/>
          <w:b/>
          <w:bCs/>
        </w:rPr>
        <w:t xml:space="preserve"> for people forced to drive in the Pilot ZEZ as a result of planned </w:t>
      </w:r>
      <w:r w:rsidR="00CA4F04" w:rsidRPr="001627FC">
        <w:rPr>
          <w:rFonts w:ascii="Arial Nova" w:hAnsi="Arial Nova"/>
          <w:b/>
          <w:bCs/>
        </w:rPr>
        <w:t>road closures</w:t>
      </w:r>
    </w:p>
    <w:p w14:paraId="5B983F04" w14:textId="79ECFC8A" w:rsidR="00FD3A85" w:rsidRPr="001627FC" w:rsidRDefault="00FD3A85"/>
    <w:p w14:paraId="13A12BF4" w14:textId="20C0AE9A" w:rsidR="00BA5F8D" w:rsidRPr="001627FC" w:rsidRDefault="00BA5F8D" w:rsidP="00952759">
      <w:pPr>
        <w:spacing w:line="276" w:lineRule="auto"/>
        <w:rPr>
          <w:rFonts w:ascii="Arial Nova" w:hAnsi="Arial Nova"/>
        </w:rPr>
      </w:pPr>
      <w:r w:rsidRPr="001627FC">
        <w:rPr>
          <w:rFonts w:ascii="Arial Nova" w:hAnsi="Arial Nova"/>
        </w:rPr>
        <w:t xml:space="preserve">The county council, as charging authority, </w:t>
      </w:r>
      <w:r w:rsidR="00B50F54" w:rsidRPr="001627FC">
        <w:rPr>
          <w:rFonts w:ascii="Arial Nova" w:hAnsi="Arial Nova"/>
        </w:rPr>
        <w:t>will</w:t>
      </w:r>
      <w:r w:rsidRPr="001627FC">
        <w:rPr>
          <w:rFonts w:ascii="Arial Nova" w:hAnsi="Arial Nova"/>
        </w:rPr>
        <w:t xml:space="preserve"> grant limited temporary exemptions to deal with </w:t>
      </w:r>
      <w:r w:rsidR="00CA4F04" w:rsidRPr="001627FC">
        <w:rPr>
          <w:rFonts w:ascii="Arial Nova" w:hAnsi="Arial Nova"/>
        </w:rPr>
        <w:t xml:space="preserve">planned road closures </w:t>
      </w:r>
      <w:r w:rsidRPr="001627FC">
        <w:rPr>
          <w:rFonts w:ascii="Arial Nova" w:hAnsi="Arial Nova"/>
        </w:rPr>
        <w:t xml:space="preserve">where normal compliance with the scheme </w:t>
      </w:r>
      <w:r w:rsidR="00B50F54" w:rsidRPr="001627FC">
        <w:rPr>
          <w:rFonts w:ascii="Arial Nova" w:hAnsi="Arial Nova"/>
        </w:rPr>
        <w:t xml:space="preserve">is not possible. </w:t>
      </w:r>
      <w:r w:rsidRPr="001627FC">
        <w:rPr>
          <w:rFonts w:ascii="Arial Nova" w:hAnsi="Arial Nova"/>
        </w:rPr>
        <w:t xml:space="preserve"> Such exemptions will be granted only </w:t>
      </w:r>
      <w:r w:rsidR="00B50F54" w:rsidRPr="001627FC">
        <w:rPr>
          <w:rFonts w:ascii="Arial Nova" w:hAnsi="Arial Nova"/>
        </w:rPr>
        <w:t xml:space="preserve">if there is no other route available that would allow the driver to avoid </w:t>
      </w:r>
      <w:r w:rsidR="008C69F8" w:rsidRPr="001627FC">
        <w:rPr>
          <w:rFonts w:ascii="Arial Nova" w:hAnsi="Arial Nova"/>
        </w:rPr>
        <w:t>entering</w:t>
      </w:r>
      <w:r w:rsidR="00B50F54" w:rsidRPr="001627FC">
        <w:rPr>
          <w:rFonts w:ascii="Arial Nova" w:hAnsi="Arial Nova"/>
        </w:rPr>
        <w:t xml:space="preserve"> the Pilot ZEZ.</w:t>
      </w:r>
    </w:p>
    <w:sectPr w:rsidR="00BA5F8D" w:rsidRPr="001627FC" w:rsidSect="00EE2B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4D1C9" w14:textId="77777777" w:rsidR="0005288A" w:rsidRDefault="0005288A" w:rsidP="0005288A">
      <w:r>
        <w:separator/>
      </w:r>
    </w:p>
  </w:endnote>
  <w:endnote w:type="continuationSeparator" w:id="0">
    <w:p w14:paraId="6718158A" w14:textId="77777777" w:rsidR="0005288A" w:rsidRDefault="0005288A" w:rsidP="00052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7D026" w14:textId="77777777" w:rsidR="0005288A" w:rsidRDefault="000528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D7AAF" w14:textId="77777777" w:rsidR="0005288A" w:rsidRDefault="000528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5885F" w14:textId="77777777" w:rsidR="0005288A" w:rsidRDefault="000528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64DA5" w14:textId="77777777" w:rsidR="0005288A" w:rsidRDefault="0005288A" w:rsidP="0005288A">
      <w:r>
        <w:separator/>
      </w:r>
    </w:p>
  </w:footnote>
  <w:footnote w:type="continuationSeparator" w:id="0">
    <w:p w14:paraId="4FAF1629" w14:textId="77777777" w:rsidR="0005288A" w:rsidRDefault="0005288A" w:rsidP="00052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A4185" w14:textId="77777777" w:rsidR="0005288A" w:rsidRDefault="000528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0F022" w14:textId="2655274E" w:rsidR="0005288A" w:rsidRPr="0005288A" w:rsidRDefault="0005288A">
    <w:pPr>
      <w:pStyle w:val="Header"/>
      <w:rPr>
        <w:sz w:val="48"/>
        <w:szCs w:val="48"/>
      </w:rPr>
    </w:pPr>
    <w:r>
      <w:rPr>
        <w:sz w:val="48"/>
        <w:szCs w:val="48"/>
      </w:rPr>
      <w:tab/>
    </w:r>
    <w:r>
      <w:rPr>
        <w:sz w:val="48"/>
        <w:szCs w:val="48"/>
      </w:rPr>
      <w:tab/>
    </w:r>
    <w:bookmarkStart w:id="2" w:name="_GoBack"/>
    <w:bookmarkEnd w:id="2"/>
    <w:r w:rsidRPr="0005288A">
      <w:rPr>
        <w:sz w:val="48"/>
        <w:szCs w:val="48"/>
      </w:rPr>
      <w:t>Appendix 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ABB47" w14:textId="77777777" w:rsidR="0005288A" w:rsidRDefault="000528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92213"/>
    <w:multiLevelType w:val="hybridMultilevel"/>
    <w:tmpl w:val="49BE5B26"/>
    <w:lvl w:ilvl="0" w:tplc="4CC8FA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94B60"/>
    <w:multiLevelType w:val="hybridMultilevel"/>
    <w:tmpl w:val="3C840E6C"/>
    <w:lvl w:ilvl="0" w:tplc="7D0258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931FC"/>
    <w:multiLevelType w:val="hybridMultilevel"/>
    <w:tmpl w:val="D1E023B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B127E9"/>
    <w:multiLevelType w:val="hybridMultilevel"/>
    <w:tmpl w:val="4DF63126"/>
    <w:lvl w:ilvl="0" w:tplc="35E4D6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6B"/>
    <w:rsid w:val="0005288A"/>
    <w:rsid w:val="000B4310"/>
    <w:rsid w:val="001627FC"/>
    <w:rsid w:val="004000D7"/>
    <w:rsid w:val="00476251"/>
    <w:rsid w:val="004F538B"/>
    <w:rsid w:val="00504E43"/>
    <w:rsid w:val="00645654"/>
    <w:rsid w:val="00680321"/>
    <w:rsid w:val="007908F4"/>
    <w:rsid w:val="008C69F8"/>
    <w:rsid w:val="0094376B"/>
    <w:rsid w:val="00952759"/>
    <w:rsid w:val="00972E83"/>
    <w:rsid w:val="009B3177"/>
    <w:rsid w:val="00B11A9C"/>
    <w:rsid w:val="00B50F54"/>
    <w:rsid w:val="00BA5F8D"/>
    <w:rsid w:val="00C56836"/>
    <w:rsid w:val="00CA4F04"/>
    <w:rsid w:val="00CE17B3"/>
    <w:rsid w:val="00D42A91"/>
    <w:rsid w:val="00E84585"/>
    <w:rsid w:val="00EE2B38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B84E6"/>
  <w15:chartTrackingRefBased/>
  <w15:docId w15:val="{4F640976-2229-4D3A-9667-DB071FF9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4376B"/>
    <w:pPr>
      <w:ind w:left="720"/>
      <w:contextualSpacing/>
    </w:pPr>
  </w:style>
  <w:style w:type="paragraph" w:customStyle="1" w:styleId="Subheading">
    <w:name w:val="Sub heading"/>
    <w:basedOn w:val="Normal"/>
    <w:link w:val="SubheadingChar"/>
    <w:qFormat/>
    <w:rsid w:val="0094376B"/>
    <w:rPr>
      <w:rFonts w:ascii="Montserrat" w:hAnsi="Montserrat"/>
      <w:caps/>
      <w:color w:val="1F497D" w:themeColor="text2"/>
      <w:sz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4376B"/>
  </w:style>
  <w:style w:type="character" w:customStyle="1" w:styleId="SubheadingChar">
    <w:name w:val="Sub heading Char"/>
    <w:basedOn w:val="DefaultParagraphFont"/>
    <w:link w:val="Subheading"/>
    <w:rsid w:val="0094376B"/>
    <w:rPr>
      <w:rFonts w:ascii="Montserrat" w:hAnsi="Montserrat"/>
      <w:caps/>
      <w:color w:val="1F497D" w:themeColor="text2"/>
      <w:sz w:val="32"/>
    </w:rPr>
  </w:style>
  <w:style w:type="table" w:styleId="TableGrid">
    <w:name w:val="Table Grid"/>
    <w:basedOn w:val="TableNormal"/>
    <w:uiPriority w:val="59"/>
    <w:rsid w:val="00943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53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28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88A"/>
  </w:style>
  <w:style w:type="paragraph" w:styleId="Footer">
    <w:name w:val="footer"/>
    <w:basedOn w:val="Normal"/>
    <w:link w:val="FooterChar"/>
    <w:uiPriority w:val="99"/>
    <w:unhideWhenUsed/>
    <w:rsid w:val="000528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7C0D5-544C-4DC7-AA7B-9F928A234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697387BE</Template>
  <TotalTime>2</TotalTime>
  <Pages>4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Kraftl, Martin - Communities</dc:creator>
  <cp:keywords/>
  <dc:description/>
  <cp:lastModifiedBy>MITCHELL John</cp:lastModifiedBy>
  <cp:revision>4</cp:revision>
  <dcterms:created xsi:type="dcterms:W3CDTF">2021-02-04T16:45:00Z</dcterms:created>
  <dcterms:modified xsi:type="dcterms:W3CDTF">2021-03-03T13:34:00Z</dcterms:modified>
</cp:coreProperties>
</file>